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Override PartName="/word/glossary/fontTable.xml" ContentType="application/vnd.openxmlformats-officedocument.wordprocessingml.fontTable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Default Extension="pptx" ContentType="application/vnd.openxmlformats-officedocument.presentationml.presentation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4958" w:type="pct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title, date and time"/>
      </w:tblPr>
      <w:tblGrid>
        <w:gridCol w:w="3510"/>
        <w:gridCol w:w="3463"/>
        <w:gridCol w:w="1847"/>
        <w:gridCol w:w="1889"/>
      </w:tblGrid>
      <w:tr w:rsidR="00465CE7" w:rsidTr="00113205">
        <w:tc>
          <w:tcPr>
            <w:tcW w:w="6973" w:type="dxa"/>
            <w:gridSpan w:val="2"/>
          </w:tcPr>
          <w:p w:rsidR="00736634" w:rsidRPr="0041091D" w:rsidRDefault="00736634" w:rsidP="00113205">
            <w:pPr>
              <w:pStyle w:val="Heading2"/>
              <w:rPr>
                <w:sz w:val="52"/>
                <w:szCs w:val="52"/>
              </w:rPr>
            </w:pPr>
            <w:bookmarkStart w:id="0" w:name="_GoBack"/>
            <w:bookmarkEnd w:id="0"/>
            <w:r w:rsidRPr="0041091D">
              <w:rPr>
                <w:sz w:val="52"/>
                <w:szCs w:val="52"/>
              </w:rPr>
              <w:t>Agenda</w:t>
            </w:r>
          </w:p>
          <w:p w:rsidR="00465CE7" w:rsidRDefault="00113205" w:rsidP="00736634">
            <w:pPr>
              <w:pStyle w:val="Heading2"/>
            </w:pPr>
            <w:r>
              <w:rPr>
                <w:rStyle w:val="Heading2Char"/>
                <w:b/>
                <w:bCs/>
              </w:rPr>
              <w:t>HR Forum</w:t>
            </w:r>
            <w:r w:rsidR="00736634">
              <w:rPr>
                <w:rStyle w:val="Heading2Char"/>
                <w:b/>
                <w:bCs/>
              </w:rPr>
              <w:t xml:space="preserve"> 2017 – Arkansas 4-H Center</w:t>
            </w:r>
          </w:p>
        </w:tc>
        <w:tc>
          <w:tcPr>
            <w:tcW w:w="3736" w:type="dxa"/>
            <w:gridSpan w:val="2"/>
          </w:tcPr>
          <w:sdt>
            <w:sdtPr>
              <w:id w:val="-1649818857"/>
              <w:placeholder>
                <w:docPart w:val="2F9FADC88B914EF8AE07A07AFA75BCF1"/>
              </w:placeholder>
              <w:date w:fullDate="2017-06-06T00:00:00Z">
                <w:dateFormat w:val="MMMM d, yyyy"/>
                <w:lid w:val="en-US"/>
                <w:storeMappedDataAs w:val="dateTime"/>
                <w:calendar w:val="gregorian"/>
              </w:date>
            </w:sdtPr>
            <w:sdtEndPr/>
            <w:sdtContent>
              <w:p w:rsidR="00465CE7" w:rsidRDefault="00113205" w:rsidP="00113205">
                <w:pPr>
                  <w:pStyle w:val="Heading3"/>
                </w:pPr>
                <w:r>
                  <w:t>June 6, 2017</w:t>
                </w:r>
              </w:p>
            </w:sdtContent>
          </w:sdt>
        </w:tc>
      </w:tr>
      <w:tr w:rsidR="00113205" w:rsidTr="0041091D">
        <w:trPr>
          <w:trHeight w:val="1008"/>
        </w:trPr>
        <w:tc>
          <w:tcPr>
            <w:tcW w:w="3510" w:type="dxa"/>
          </w:tcPr>
          <w:p w:rsidR="00113205" w:rsidRDefault="00113205" w:rsidP="00113205">
            <w:pPr>
              <w:pStyle w:val="Heading3"/>
            </w:pPr>
            <w:r>
              <w:t>7:30 a.m. – 8:30 a.m.</w:t>
            </w:r>
          </w:p>
        </w:tc>
        <w:tc>
          <w:tcPr>
            <w:tcW w:w="5310" w:type="dxa"/>
            <w:gridSpan w:val="2"/>
          </w:tcPr>
          <w:p w:rsidR="00113205" w:rsidRDefault="00113205" w:rsidP="00A1449A">
            <w:pPr>
              <w:pStyle w:val="Heading3"/>
            </w:pPr>
            <w:r>
              <w:rPr>
                <w:rStyle w:val="Heading3Char"/>
                <w:b/>
                <w:bCs/>
              </w:rPr>
              <w:t>Light Breakfast</w:t>
            </w:r>
          </w:p>
          <w:p w:rsidR="00113205" w:rsidRDefault="00113205" w:rsidP="0041091D">
            <w:r>
              <w:t>Muffins | Fruit</w:t>
            </w:r>
          </w:p>
          <w:p w:rsidR="00DB35A8" w:rsidRDefault="00DB35A8" w:rsidP="00DB35A8">
            <w:r>
              <w:t>Coffee | Soft Drinks | Tea | Water</w:t>
            </w:r>
          </w:p>
        </w:tc>
        <w:tc>
          <w:tcPr>
            <w:tcW w:w="1889" w:type="dxa"/>
          </w:tcPr>
          <w:p w:rsidR="00113205" w:rsidRDefault="00736634" w:rsidP="00736634">
            <w:pPr>
              <w:pStyle w:val="Heading3"/>
            </w:pPr>
            <w:r>
              <w:rPr>
                <w:rStyle w:val="Heading3Char"/>
                <w:b/>
                <w:bCs/>
              </w:rPr>
              <w:t>Lobby</w:t>
            </w:r>
          </w:p>
        </w:tc>
      </w:tr>
      <w:tr w:rsidR="00465CE7" w:rsidTr="0031134E">
        <w:trPr>
          <w:trHeight w:val="2529"/>
        </w:trPr>
        <w:tc>
          <w:tcPr>
            <w:tcW w:w="3510" w:type="dxa"/>
          </w:tcPr>
          <w:p w:rsidR="00465CE7" w:rsidRDefault="00113205" w:rsidP="00113205">
            <w:pPr>
              <w:pStyle w:val="Heading3"/>
            </w:pPr>
            <w:r>
              <w:t>8:30 a.m. –</w:t>
            </w:r>
            <w:r w:rsidR="00736634">
              <w:t xml:space="preserve"> </w:t>
            </w:r>
            <w:r>
              <w:t>8:50 a.m.</w:t>
            </w:r>
          </w:p>
        </w:tc>
        <w:tc>
          <w:tcPr>
            <w:tcW w:w="5310" w:type="dxa"/>
            <w:gridSpan w:val="2"/>
          </w:tcPr>
          <w:p w:rsidR="00465CE7" w:rsidRDefault="00113205">
            <w:pPr>
              <w:pStyle w:val="Heading3"/>
            </w:pPr>
            <w:r>
              <w:rPr>
                <w:rStyle w:val="Heading3Char"/>
                <w:b/>
                <w:bCs/>
              </w:rPr>
              <w:t>Presentation</w:t>
            </w:r>
          </w:p>
          <w:p w:rsidR="00465CE7" w:rsidRDefault="00113205">
            <w:r>
              <w:t>Welcome</w:t>
            </w:r>
            <w:r w:rsidR="00736634">
              <w:t xml:space="preserve"> | </w:t>
            </w:r>
            <w:r>
              <w:t>Larry Walther, Director, AR Department of Finance and Administration</w:t>
            </w:r>
          </w:p>
          <w:p w:rsidR="00E86976" w:rsidRDefault="00E86976"/>
          <w:p w:rsidR="00421E72" w:rsidRDefault="00421E72" w:rsidP="00421E72">
            <w:r>
              <w:t>Introduction of OPM Staff | Kay Barnhill, Administrator</w:t>
            </w:r>
            <w:r w:rsidR="0041091D">
              <w:t xml:space="preserve"> and Herb Scott, Assistant Administrator</w:t>
            </w:r>
            <w:r>
              <w:t xml:space="preserve">          </w:t>
            </w:r>
          </w:p>
          <w:p w:rsidR="00465CE7" w:rsidRDefault="00465CE7" w:rsidP="00113205"/>
        </w:tc>
        <w:tc>
          <w:tcPr>
            <w:tcW w:w="1889" w:type="dxa"/>
          </w:tcPr>
          <w:p w:rsidR="00465CE7" w:rsidRDefault="00113205" w:rsidP="00113205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465CE7" w:rsidTr="00CF289E">
        <w:trPr>
          <w:trHeight w:val="504"/>
        </w:trPr>
        <w:tc>
          <w:tcPr>
            <w:tcW w:w="3510" w:type="dxa"/>
          </w:tcPr>
          <w:p w:rsidR="00465CE7" w:rsidRDefault="00113205" w:rsidP="00113205">
            <w:pPr>
              <w:pStyle w:val="Heading3"/>
            </w:pPr>
            <w:r>
              <w:t>8:50 a.m.</w:t>
            </w:r>
            <w:r w:rsidR="00736634">
              <w:t xml:space="preserve"> </w:t>
            </w:r>
            <w:r>
              <w:t>–</w:t>
            </w:r>
            <w:r w:rsidR="00736634">
              <w:t xml:space="preserve"> </w:t>
            </w:r>
            <w:r w:rsidR="0041091D">
              <w:t>9:3</w:t>
            </w:r>
            <w:r>
              <w:t>0 a.m.</w:t>
            </w:r>
          </w:p>
        </w:tc>
        <w:tc>
          <w:tcPr>
            <w:tcW w:w="5310" w:type="dxa"/>
            <w:gridSpan w:val="2"/>
          </w:tcPr>
          <w:p w:rsidR="00465CE7" w:rsidRDefault="0041091D">
            <w:pPr>
              <w:pStyle w:val="Heading3"/>
            </w:pPr>
            <w:r>
              <w:rPr>
                <w:rStyle w:val="Heading3Char"/>
                <w:b/>
                <w:bCs/>
              </w:rPr>
              <w:t>Statewide Policy Overview – Part I</w:t>
            </w:r>
            <w:r w:rsidR="00366950">
              <w:rPr>
                <w:rStyle w:val="Heading3Char"/>
                <w:b/>
                <w:bCs/>
              </w:rPr>
              <w:t xml:space="preserve"> </w:t>
            </w:r>
          </w:p>
          <w:p w:rsidR="00CF289E" w:rsidRDefault="0041091D" w:rsidP="00CF289E">
            <w:r>
              <w:t>Presenter</w:t>
            </w:r>
            <w:r w:rsidR="00736634">
              <w:t xml:space="preserve">| </w:t>
            </w:r>
            <w:r>
              <w:t>Jennifer Elkins</w:t>
            </w:r>
          </w:p>
          <w:p w:rsidR="00113205" w:rsidRDefault="0017496B" w:rsidP="0041091D">
            <w:r>
              <w:object w:dxaOrig="957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27.5pt" o:ole="">
                  <v:imagedata r:id="rId8" o:title=""/>
                </v:shape>
                <o:OLEObject Type="Embed" ProgID="PowerPoint.Show.12" ShapeID="_x0000_i1025" DrawAspect="Content" ObjectID="_1558512980" r:id="rId9"/>
              </w:object>
            </w:r>
            <w:r w:rsidR="00366950" w:rsidRPr="00366950">
              <w:rPr>
                <w:b/>
              </w:rPr>
              <w:t>Double-click</w:t>
            </w:r>
            <w:r w:rsidR="00366950">
              <w:t xml:space="preserve"> to view PowerPoint presentation</w:t>
            </w:r>
          </w:p>
          <w:p w:rsidR="00366950" w:rsidRDefault="00366950" w:rsidP="0041091D">
            <w:r>
              <w:t xml:space="preserve">Press </w:t>
            </w:r>
            <w:r w:rsidRPr="00366950">
              <w:rPr>
                <w:b/>
              </w:rPr>
              <w:t>ESC</w:t>
            </w:r>
            <w:r>
              <w:t xml:space="preserve"> to exit the PowerPoint presentation</w:t>
            </w:r>
          </w:p>
        </w:tc>
        <w:tc>
          <w:tcPr>
            <w:tcW w:w="1889" w:type="dxa"/>
          </w:tcPr>
          <w:p w:rsidR="00465CE7" w:rsidRDefault="00113205" w:rsidP="00113205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CF289E" w:rsidTr="0041091D">
        <w:trPr>
          <w:trHeight w:val="1053"/>
        </w:trPr>
        <w:tc>
          <w:tcPr>
            <w:tcW w:w="3510" w:type="dxa"/>
          </w:tcPr>
          <w:p w:rsidR="00CF289E" w:rsidRDefault="0041091D" w:rsidP="00F93120">
            <w:pPr>
              <w:pStyle w:val="Heading3"/>
            </w:pPr>
            <w:r>
              <w:t>9:30 a.m. – 10:0</w:t>
            </w:r>
            <w:r w:rsidR="00CF289E">
              <w:t>0 a.m.</w:t>
            </w:r>
          </w:p>
        </w:tc>
        <w:tc>
          <w:tcPr>
            <w:tcW w:w="5310" w:type="dxa"/>
            <w:gridSpan w:val="2"/>
          </w:tcPr>
          <w:p w:rsidR="0041091D" w:rsidRDefault="0041091D" w:rsidP="0041091D">
            <w:pPr>
              <w:pStyle w:val="Heading3"/>
            </w:pPr>
            <w:r>
              <w:rPr>
                <w:rStyle w:val="Heading3Char"/>
                <w:b/>
                <w:bCs/>
              </w:rPr>
              <w:t xml:space="preserve">FY18 Pay Plan </w:t>
            </w:r>
            <w:r w:rsidRPr="00CF289E">
              <w:rPr>
                <w:rStyle w:val="Heading3Char"/>
                <w:b/>
                <w:bCs/>
                <w:noProof/>
              </w:rPr>
              <w:t>Implementat</w:t>
            </w:r>
            <w:r>
              <w:rPr>
                <w:rStyle w:val="Heading3Char"/>
                <w:b/>
                <w:bCs/>
                <w:noProof/>
              </w:rPr>
              <w:t>ion Mechanics</w:t>
            </w:r>
          </w:p>
          <w:p w:rsidR="00CF289E" w:rsidRDefault="0041091D" w:rsidP="00F93120">
            <w:r>
              <w:t>Presenter</w:t>
            </w:r>
            <w:r w:rsidR="00CF289E">
              <w:t xml:space="preserve"> | </w:t>
            </w:r>
            <w:r>
              <w:t>Vicki Mills</w:t>
            </w:r>
          </w:p>
          <w:p w:rsidR="00CF289E" w:rsidRDefault="00CF289E" w:rsidP="0041091D"/>
        </w:tc>
        <w:tc>
          <w:tcPr>
            <w:tcW w:w="1889" w:type="dxa"/>
          </w:tcPr>
          <w:p w:rsidR="00CF289E" w:rsidRDefault="00CF289E" w:rsidP="00F93120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41091D" w:rsidTr="0041091D">
        <w:trPr>
          <w:trHeight w:val="1053"/>
        </w:trPr>
        <w:tc>
          <w:tcPr>
            <w:tcW w:w="3510" w:type="dxa"/>
          </w:tcPr>
          <w:p w:rsidR="0041091D" w:rsidRDefault="0041091D" w:rsidP="00F93120">
            <w:pPr>
              <w:pStyle w:val="Heading3"/>
            </w:pPr>
            <w:r>
              <w:t>10:00 a.m. – 10:30 a.m.</w:t>
            </w:r>
          </w:p>
        </w:tc>
        <w:tc>
          <w:tcPr>
            <w:tcW w:w="5310" w:type="dxa"/>
            <w:gridSpan w:val="2"/>
          </w:tcPr>
          <w:p w:rsidR="0041091D" w:rsidRDefault="0041091D" w:rsidP="0041091D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OPM and Office of Budget Roles</w:t>
            </w:r>
          </w:p>
          <w:p w:rsidR="0041091D" w:rsidRDefault="0041091D" w:rsidP="0041091D">
            <w:r>
              <w:t>Presenters | Kay Barnhill and Duncan Baird</w:t>
            </w:r>
          </w:p>
          <w:p w:rsidR="0041091D" w:rsidRDefault="0041091D" w:rsidP="0041091D"/>
          <w:p w:rsidR="0041091D" w:rsidRDefault="0041091D" w:rsidP="0041091D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Additional Items</w:t>
            </w:r>
          </w:p>
          <w:p w:rsidR="0041091D" w:rsidRDefault="0041091D" w:rsidP="0041091D">
            <w:r>
              <w:t>Presenter |Mike Bonds</w:t>
            </w:r>
          </w:p>
          <w:p w:rsidR="0041091D" w:rsidRPr="0041091D" w:rsidRDefault="0041091D" w:rsidP="0041091D"/>
        </w:tc>
        <w:tc>
          <w:tcPr>
            <w:tcW w:w="1889" w:type="dxa"/>
          </w:tcPr>
          <w:p w:rsidR="0041091D" w:rsidRDefault="0041091D" w:rsidP="00F93120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465CE7" w:rsidTr="004A2C08">
        <w:trPr>
          <w:trHeight w:val="1431"/>
        </w:trPr>
        <w:tc>
          <w:tcPr>
            <w:tcW w:w="3510" w:type="dxa"/>
          </w:tcPr>
          <w:p w:rsidR="00465CE7" w:rsidRDefault="00421E72" w:rsidP="00113205">
            <w:pPr>
              <w:pStyle w:val="Heading3"/>
            </w:pPr>
            <w:r>
              <w:t>10:3</w:t>
            </w:r>
            <w:r w:rsidR="00113205">
              <w:t>0 a.m.</w:t>
            </w:r>
            <w:r w:rsidR="00736634">
              <w:t xml:space="preserve"> </w:t>
            </w:r>
            <w:r w:rsidR="00113205">
              <w:t>–</w:t>
            </w:r>
            <w:r w:rsidR="00736634">
              <w:t xml:space="preserve"> </w:t>
            </w:r>
            <w:r>
              <w:t>10:45</w:t>
            </w:r>
            <w:r w:rsidR="00113205">
              <w:t xml:space="preserve"> a.m.</w:t>
            </w:r>
          </w:p>
        </w:tc>
        <w:tc>
          <w:tcPr>
            <w:tcW w:w="5310" w:type="dxa"/>
            <w:gridSpan w:val="2"/>
          </w:tcPr>
          <w:p w:rsidR="00465CE7" w:rsidRDefault="00113205">
            <w:pPr>
              <w:pStyle w:val="Heading3"/>
            </w:pPr>
            <w:r w:rsidRPr="003134ED">
              <w:rPr>
                <w:rStyle w:val="Heading3Char"/>
                <w:b/>
                <w:bCs/>
                <w:noProof/>
              </w:rPr>
              <w:t>Midmorning</w:t>
            </w:r>
            <w:r>
              <w:rPr>
                <w:rStyle w:val="Heading3Char"/>
                <w:b/>
                <w:bCs/>
              </w:rPr>
              <w:t xml:space="preserve"> Break</w:t>
            </w:r>
          </w:p>
          <w:p w:rsidR="00465CE7" w:rsidRDefault="00113205" w:rsidP="00CF289E">
            <w:r>
              <w:t>Cinnamon Rolls</w:t>
            </w:r>
            <w:r w:rsidR="00736634">
              <w:t xml:space="preserve"> </w:t>
            </w:r>
          </w:p>
          <w:p w:rsidR="00CF289E" w:rsidRDefault="00DB35A8" w:rsidP="00CF289E">
            <w:r>
              <w:t>Coffee | Soft Drinks | Tea | Water</w:t>
            </w:r>
          </w:p>
        </w:tc>
        <w:tc>
          <w:tcPr>
            <w:tcW w:w="1889" w:type="dxa"/>
          </w:tcPr>
          <w:p w:rsidR="00465CE7" w:rsidRDefault="00113205" w:rsidP="00113205">
            <w:pPr>
              <w:pStyle w:val="Heading3"/>
            </w:pPr>
            <w:r>
              <w:rPr>
                <w:rStyle w:val="Heading3Char"/>
                <w:b/>
                <w:bCs/>
              </w:rPr>
              <w:t>Lobby</w:t>
            </w:r>
          </w:p>
        </w:tc>
      </w:tr>
      <w:tr w:rsidR="00465CE7" w:rsidTr="003134ED">
        <w:trPr>
          <w:trHeight w:val="4050"/>
        </w:trPr>
        <w:tc>
          <w:tcPr>
            <w:tcW w:w="3510" w:type="dxa"/>
          </w:tcPr>
          <w:p w:rsidR="00465CE7" w:rsidRDefault="00421E72" w:rsidP="00113205">
            <w:pPr>
              <w:pStyle w:val="Heading3"/>
            </w:pPr>
            <w:r>
              <w:lastRenderedPageBreak/>
              <w:t>10:45</w:t>
            </w:r>
            <w:r w:rsidR="00113205">
              <w:t xml:space="preserve"> a.m.</w:t>
            </w:r>
            <w:r w:rsidR="00736634">
              <w:t xml:space="preserve"> </w:t>
            </w:r>
            <w:r w:rsidR="00113205">
              <w:t>–</w:t>
            </w:r>
            <w:r w:rsidR="00736634">
              <w:t xml:space="preserve"> </w:t>
            </w:r>
            <w:r w:rsidR="0041091D">
              <w:t>11:00</w:t>
            </w:r>
            <w:r w:rsidR="00113205">
              <w:t xml:space="preserve"> a.m.</w:t>
            </w:r>
          </w:p>
        </w:tc>
        <w:tc>
          <w:tcPr>
            <w:tcW w:w="5310" w:type="dxa"/>
            <w:gridSpan w:val="2"/>
          </w:tcPr>
          <w:p w:rsidR="0041091D" w:rsidRDefault="0041091D" w:rsidP="0041091D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Statewide Policy Overview – Part II</w:t>
            </w:r>
          </w:p>
          <w:p w:rsidR="00465CE7" w:rsidRDefault="0041091D">
            <w:r>
              <w:t>Presenter</w:t>
            </w:r>
            <w:r w:rsidR="00736634">
              <w:t xml:space="preserve"> | </w:t>
            </w:r>
            <w:r w:rsidR="00CF289E">
              <w:t>Janis Harrison</w:t>
            </w:r>
          </w:p>
          <w:p w:rsidR="00465CE7" w:rsidRDefault="0017496B" w:rsidP="00113205">
            <w:r>
              <w:object w:dxaOrig="7441" w:dyaOrig="4194">
                <v:shape id="_x0000_i1026" type="#_x0000_t75" style="width:228pt;height:113.25pt" o:ole="">
                  <v:imagedata r:id="rId10" o:title=""/>
                </v:shape>
                <o:OLEObject Type="Embed" ProgID="PowerPoint.Show.12" ShapeID="_x0000_i1026" DrawAspect="Content" ObjectID="_1558512981" r:id="rId11"/>
              </w:object>
            </w:r>
          </w:p>
          <w:p w:rsidR="00366950" w:rsidRDefault="00366950" w:rsidP="00366950">
            <w:r w:rsidRPr="00366950">
              <w:rPr>
                <w:b/>
              </w:rPr>
              <w:t>Double-click</w:t>
            </w:r>
            <w:r>
              <w:t xml:space="preserve"> to view PowerPoint presentation</w:t>
            </w:r>
          </w:p>
          <w:p w:rsidR="00366950" w:rsidRDefault="00366950" w:rsidP="00366950">
            <w:r>
              <w:t xml:space="preserve">Press </w:t>
            </w:r>
            <w:r w:rsidRPr="00366950">
              <w:rPr>
                <w:b/>
              </w:rPr>
              <w:t>ESC</w:t>
            </w:r>
            <w:r>
              <w:t xml:space="preserve"> to exit the PowerPoint presentation</w:t>
            </w:r>
          </w:p>
        </w:tc>
        <w:tc>
          <w:tcPr>
            <w:tcW w:w="1889" w:type="dxa"/>
          </w:tcPr>
          <w:p w:rsidR="00465CE7" w:rsidRDefault="00113205" w:rsidP="00113205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CF289E" w:rsidTr="003134ED">
        <w:trPr>
          <w:trHeight w:val="4221"/>
        </w:trPr>
        <w:tc>
          <w:tcPr>
            <w:tcW w:w="3510" w:type="dxa"/>
          </w:tcPr>
          <w:p w:rsidR="00CF289E" w:rsidRDefault="0041091D" w:rsidP="00CF289E">
            <w:pPr>
              <w:pStyle w:val="Heading3"/>
            </w:pPr>
            <w:r>
              <w:t>11:00 a.m. – 11:15</w:t>
            </w:r>
            <w:r w:rsidR="00CF289E">
              <w:t xml:space="preserve"> a.m.</w:t>
            </w:r>
          </w:p>
        </w:tc>
        <w:tc>
          <w:tcPr>
            <w:tcW w:w="5310" w:type="dxa"/>
            <w:gridSpan w:val="2"/>
          </w:tcPr>
          <w:p w:rsidR="0041091D" w:rsidRDefault="0041091D" w:rsidP="0041091D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Statewide Policy Overview – Part III</w:t>
            </w:r>
          </w:p>
          <w:p w:rsidR="00CF289E" w:rsidRDefault="0041091D" w:rsidP="0041091D">
            <w:pPr>
              <w:pStyle w:val="Heading3"/>
              <w:spacing w:before="0"/>
              <w:rPr>
                <w:b w:val="0"/>
                <w:color w:val="auto"/>
                <w:sz w:val="22"/>
                <w:szCs w:val="22"/>
              </w:rPr>
            </w:pPr>
            <w:r w:rsidRPr="00E31589">
              <w:rPr>
                <w:b w:val="0"/>
                <w:color w:val="auto"/>
                <w:sz w:val="22"/>
                <w:szCs w:val="22"/>
              </w:rPr>
              <w:t>Presenter | Jennifer Elkins</w:t>
            </w:r>
          </w:p>
          <w:p w:rsidR="00366950" w:rsidRDefault="0017496B" w:rsidP="00366950">
            <w:r>
              <w:object w:dxaOrig="9578" w:dyaOrig="5399">
                <v:shape id="_x0000_i1027" type="#_x0000_t75" style="width:228pt;height:116.25pt" o:ole="">
                  <v:imagedata r:id="rId12" o:title=""/>
                </v:shape>
                <o:OLEObject Type="Embed" ProgID="PowerPoint.Show.12" ShapeID="_x0000_i1027" DrawAspect="Content" ObjectID="_1558512982" r:id="rId13"/>
              </w:object>
            </w:r>
          </w:p>
          <w:p w:rsidR="00366950" w:rsidRDefault="00366950" w:rsidP="00366950">
            <w:r w:rsidRPr="00366950">
              <w:rPr>
                <w:b/>
              </w:rPr>
              <w:t>Double-click</w:t>
            </w:r>
            <w:r>
              <w:t xml:space="preserve"> to view PowerPoint presentation</w:t>
            </w:r>
          </w:p>
          <w:p w:rsidR="00366950" w:rsidRPr="00366950" w:rsidRDefault="00366950" w:rsidP="00366950">
            <w:r>
              <w:t xml:space="preserve">Press </w:t>
            </w:r>
            <w:r w:rsidRPr="00366950">
              <w:rPr>
                <w:b/>
              </w:rPr>
              <w:t>ESC</w:t>
            </w:r>
            <w:r>
              <w:t xml:space="preserve"> to exit the PowerPoint presentation</w:t>
            </w:r>
          </w:p>
        </w:tc>
        <w:tc>
          <w:tcPr>
            <w:tcW w:w="1889" w:type="dxa"/>
          </w:tcPr>
          <w:p w:rsidR="00CF289E" w:rsidRDefault="00CF289E" w:rsidP="00CF289E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17496B" w:rsidTr="003134ED">
        <w:trPr>
          <w:trHeight w:val="4047"/>
        </w:trPr>
        <w:tc>
          <w:tcPr>
            <w:tcW w:w="3510" w:type="dxa"/>
          </w:tcPr>
          <w:p w:rsidR="0017496B" w:rsidRDefault="0017496B" w:rsidP="00CF289E">
            <w:pPr>
              <w:pStyle w:val="Heading3"/>
            </w:pPr>
            <w:r>
              <w:t>11:15 a.m. – 12:15 p.m.</w:t>
            </w:r>
          </w:p>
        </w:tc>
        <w:tc>
          <w:tcPr>
            <w:tcW w:w="5310" w:type="dxa"/>
            <w:gridSpan w:val="2"/>
          </w:tcPr>
          <w:p w:rsidR="0017496B" w:rsidRPr="0017496B" w:rsidRDefault="0017496B" w:rsidP="0017496B">
            <w:pPr>
              <w:keepNext/>
              <w:keepLines/>
              <w:spacing w:before="120"/>
              <w:outlineLvl w:val="2"/>
              <w:rPr>
                <w:rFonts w:asciiTheme="majorHAnsi" w:eastAsiaTheme="majorEastAsia" w:hAnsiTheme="majorHAnsi" w:cstheme="majorBidi"/>
                <w:b/>
                <w:bCs/>
                <w:color w:val="1F4D78" w:themeColor="accent1" w:themeShade="7F"/>
                <w:sz w:val="24"/>
                <w:szCs w:val="24"/>
              </w:rPr>
            </w:pPr>
            <w:r w:rsidRPr="0017496B">
              <w:rPr>
                <w:rFonts w:asciiTheme="majorHAnsi" w:eastAsiaTheme="majorEastAsia" w:hAnsiTheme="majorHAnsi" w:cstheme="majorBidi"/>
                <w:b/>
                <w:color w:val="1F4D78" w:themeColor="accent1" w:themeShade="7F"/>
                <w:sz w:val="24"/>
                <w:szCs w:val="24"/>
              </w:rPr>
              <w:t>EASE</w:t>
            </w:r>
          </w:p>
          <w:p w:rsidR="0017496B" w:rsidRPr="0017496B" w:rsidRDefault="0017496B" w:rsidP="0017496B">
            <w:r w:rsidRPr="0017496B">
              <w:t>Presenters | Stephanie Mains and Karl Foss</w:t>
            </w:r>
          </w:p>
          <w:p w:rsidR="0017496B" w:rsidRDefault="0017496B" w:rsidP="0017496B">
            <w:r w:rsidRPr="0017496B">
              <w:t>Time and Leave</w:t>
            </w:r>
          </w:p>
          <w:p w:rsidR="0017496B" w:rsidRPr="0017496B" w:rsidRDefault="0017496B" w:rsidP="0017496B">
            <w:r>
              <w:object w:dxaOrig="6246" w:dyaOrig="4695">
                <v:shape id="_x0000_i1028" type="#_x0000_t75" style="width:228pt;height:114.75pt" o:ole="">
                  <v:imagedata r:id="rId14" o:title=""/>
                </v:shape>
                <o:OLEObject Type="Embed" ProgID="PowerPoint.Show.12" ShapeID="_x0000_i1028" DrawAspect="Content" ObjectID="_1558512983" r:id="rId15"/>
              </w:object>
            </w:r>
          </w:p>
          <w:p w:rsidR="0017496B" w:rsidRPr="0017496B" w:rsidRDefault="0017496B" w:rsidP="0017496B">
            <w:r w:rsidRPr="0017496B">
              <w:rPr>
                <w:b/>
              </w:rPr>
              <w:t>Double-click</w:t>
            </w:r>
            <w:r w:rsidRPr="0017496B">
              <w:t xml:space="preserve"> to view PowerPoint presentation</w:t>
            </w:r>
          </w:p>
          <w:p w:rsidR="0017496B" w:rsidRDefault="0017496B" w:rsidP="0017496B">
            <w:pPr>
              <w:pStyle w:val="Heading3"/>
              <w:rPr>
                <w:rStyle w:val="Heading3Char"/>
                <w:b/>
                <w:bCs/>
              </w:rPr>
            </w:pPr>
            <w:r w:rsidRPr="0017496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</w:rPr>
              <w:t xml:space="preserve">Press </w:t>
            </w:r>
            <w:r w:rsidRPr="0017496B">
              <w:rPr>
                <w:rFonts w:asciiTheme="minorHAnsi" w:eastAsiaTheme="minorEastAsia" w:hAnsiTheme="minorHAnsi" w:cstheme="minorBidi"/>
                <w:bCs w:val="0"/>
                <w:color w:val="auto"/>
                <w:sz w:val="22"/>
                <w:szCs w:val="22"/>
              </w:rPr>
              <w:t>ESC</w:t>
            </w:r>
            <w:r w:rsidRPr="0017496B">
              <w:rPr>
                <w:rFonts w:asciiTheme="minorHAnsi" w:eastAsiaTheme="minorEastAsia" w:hAnsiTheme="minorHAnsi" w:cstheme="minorBidi"/>
                <w:b w:val="0"/>
                <w:bCs w:val="0"/>
                <w:color w:val="auto"/>
                <w:sz w:val="22"/>
                <w:szCs w:val="22"/>
              </w:rPr>
              <w:t xml:space="preserve"> to exit the PowerPoint presentation</w:t>
            </w:r>
          </w:p>
        </w:tc>
        <w:tc>
          <w:tcPr>
            <w:tcW w:w="1889" w:type="dxa"/>
          </w:tcPr>
          <w:p w:rsidR="0017496B" w:rsidRDefault="0017496B" w:rsidP="00CF289E">
            <w:pPr>
              <w:pStyle w:val="Heading3"/>
              <w:rPr>
                <w:rStyle w:val="Heading3Char"/>
                <w:b/>
                <w:bCs/>
              </w:rPr>
            </w:pPr>
          </w:p>
        </w:tc>
      </w:tr>
      <w:tr w:rsidR="0017496B" w:rsidTr="003134ED">
        <w:trPr>
          <w:trHeight w:val="1602"/>
        </w:trPr>
        <w:tc>
          <w:tcPr>
            <w:tcW w:w="3510" w:type="dxa"/>
          </w:tcPr>
          <w:p w:rsidR="0017496B" w:rsidRDefault="0017496B" w:rsidP="00CF289E">
            <w:pPr>
              <w:pStyle w:val="Heading3"/>
            </w:pPr>
          </w:p>
        </w:tc>
        <w:tc>
          <w:tcPr>
            <w:tcW w:w="5310" w:type="dxa"/>
            <w:gridSpan w:val="2"/>
          </w:tcPr>
          <w:p w:rsidR="0017496B" w:rsidRDefault="0017496B" w:rsidP="0041091D">
            <w:pPr>
              <w:pStyle w:val="Heading3"/>
              <w:rPr>
                <w:rStyle w:val="Heading3Char"/>
                <w:b/>
                <w:bCs/>
              </w:rPr>
            </w:pPr>
          </w:p>
        </w:tc>
        <w:tc>
          <w:tcPr>
            <w:tcW w:w="1889" w:type="dxa"/>
          </w:tcPr>
          <w:p w:rsidR="0017496B" w:rsidRDefault="0017496B" w:rsidP="00CF289E">
            <w:pPr>
              <w:pStyle w:val="Heading3"/>
              <w:rPr>
                <w:rStyle w:val="Heading3Char"/>
                <w:b/>
                <w:bCs/>
              </w:rPr>
            </w:pPr>
          </w:p>
        </w:tc>
      </w:tr>
      <w:tr w:rsidR="0017496B" w:rsidTr="003134ED">
        <w:trPr>
          <w:trHeight w:val="1602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lastRenderedPageBreak/>
              <w:t>11:15 a.m. – 12:15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EASE</w:t>
            </w:r>
          </w:p>
          <w:p w:rsidR="0017496B" w:rsidRDefault="0017496B" w:rsidP="0017496B">
            <w:r>
              <w:t>Presenter | Janis Harrison</w:t>
            </w:r>
          </w:p>
          <w:p w:rsidR="0017496B" w:rsidRDefault="0017496B" w:rsidP="0017496B">
            <w:r>
              <w:t>Performance Evaluations</w:t>
            </w:r>
          </w:p>
          <w:p w:rsidR="0017496B" w:rsidRDefault="0017496B" w:rsidP="0017496B">
            <w:r>
              <w:object w:dxaOrig="8033" w:dyaOrig="6040">
                <v:shape id="_x0000_i1029" type="#_x0000_t75" style="width:219.75pt;height:139.5pt" o:ole="">
                  <v:imagedata r:id="rId16" o:title=""/>
                </v:shape>
                <o:OLEObject Type="Embed" ProgID="PowerPoint.Show.12" ShapeID="_x0000_i1029" DrawAspect="Content" ObjectID="_1558512984" r:id="rId17"/>
              </w:object>
            </w:r>
          </w:p>
          <w:p w:rsidR="0017496B" w:rsidRPr="0017496B" w:rsidRDefault="0017496B" w:rsidP="0017496B">
            <w:r w:rsidRPr="0017496B">
              <w:rPr>
                <w:b/>
              </w:rPr>
              <w:t>Double-click</w:t>
            </w:r>
            <w:r w:rsidRPr="0017496B">
              <w:t xml:space="preserve"> to view PowerPoint presentation</w:t>
            </w:r>
          </w:p>
          <w:p w:rsidR="0017496B" w:rsidRDefault="0017496B" w:rsidP="0017496B">
            <w:r w:rsidRPr="0017496B">
              <w:t xml:space="preserve">Press </w:t>
            </w:r>
            <w:r w:rsidRPr="0017496B">
              <w:rPr>
                <w:b/>
              </w:rPr>
              <w:t>ESC</w:t>
            </w:r>
            <w:r w:rsidRPr="0017496B">
              <w:t xml:space="preserve"> to exit the PowerPoint presentation</w:t>
            </w:r>
          </w:p>
          <w:p w:rsidR="0017496B" w:rsidRDefault="0017496B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  <w:rPr>
                <w:rStyle w:val="Heading3Char"/>
                <w:b/>
                <w:bCs/>
              </w:rPr>
            </w:pPr>
          </w:p>
        </w:tc>
      </w:tr>
      <w:tr w:rsidR="0017496B" w:rsidTr="0034128E">
        <w:trPr>
          <w:trHeight w:val="720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12:15 p.m. – 1:30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  <w:rPr>
                <w:rStyle w:val="Heading3Char"/>
                <w:b/>
                <w:bCs/>
              </w:rPr>
            </w:pPr>
            <w:r>
              <w:rPr>
                <w:rStyle w:val="Heading3Char"/>
                <w:b/>
                <w:bCs/>
              </w:rPr>
              <w:t>Lunch</w:t>
            </w:r>
          </w:p>
          <w:p w:rsidR="0017496B" w:rsidRDefault="0017496B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Dining Hall</w:t>
            </w:r>
          </w:p>
        </w:tc>
      </w:tr>
      <w:tr w:rsidR="0017496B" w:rsidTr="0034128E">
        <w:trPr>
          <w:trHeight w:val="963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1:30 p.m. – 1:45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Q &amp; A</w:t>
            </w:r>
          </w:p>
          <w:p w:rsidR="0017496B" w:rsidRDefault="0017496B" w:rsidP="0017496B">
            <w:proofErr w:type="gramStart"/>
            <w:r>
              <w:t>Panel  |</w:t>
            </w:r>
            <w:proofErr w:type="gramEnd"/>
            <w:r>
              <w:t xml:space="preserve"> Morning Presenters</w:t>
            </w:r>
          </w:p>
          <w:p w:rsidR="0017496B" w:rsidRDefault="0017496B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34128E" w:rsidTr="008403C8">
        <w:trPr>
          <w:trHeight w:val="1269"/>
        </w:trPr>
        <w:tc>
          <w:tcPr>
            <w:tcW w:w="3510" w:type="dxa"/>
          </w:tcPr>
          <w:p w:rsidR="0034128E" w:rsidRDefault="0034128E" w:rsidP="008403C8">
            <w:pPr>
              <w:pStyle w:val="Heading3"/>
            </w:pPr>
            <w:r>
              <w:t>1:45 p.m. – 2:15 p.m.</w:t>
            </w:r>
          </w:p>
        </w:tc>
        <w:tc>
          <w:tcPr>
            <w:tcW w:w="5310" w:type="dxa"/>
            <w:gridSpan w:val="2"/>
          </w:tcPr>
          <w:p w:rsidR="0034128E" w:rsidRDefault="0034128E" w:rsidP="008403C8">
            <w:pPr>
              <w:pStyle w:val="Heading3"/>
            </w:pPr>
            <w:r>
              <w:rPr>
                <w:rStyle w:val="Heading3Char"/>
                <w:b/>
                <w:bCs/>
              </w:rPr>
              <w:t>Governor’s Initiatives</w:t>
            </w:r>
          </w:p>
          <w:p w:rsidR="0034128E" w:rsidRDefault="0034128E" w:rsidP="008403C8">
            <w:r>
              <w:t>Presenter | Jake Bleed</w:t>
            </w:r>
          </w:p>
          <w:p w:rsidR="0034128E" w:rsidRDefault="0034128E" w:rsidP="008403C8">
            <w:pPr>
              <w:pStyle w:val="Heading3"/>
            </w:pPr>
            <w:r>
              <w:object w:dxaOrig="9578" w:dyaOrig="5399">
                <v:shape id="_x0000_i1030" type="#_x0000_t75" style="width:211.5pt;height:118.5pt" o:ole="">
                  <v:imagedata r:id="rId18" o:title=""/>
                </v:shape>
                <o:OLEObject Type="Embed" ProgID="PowerPoint.Show.12" ShapeID="_x0000_i1030" DrawAspect="Content" ObjectID="_1558512985" r:id="rId19"/>
              </w:object>
            </w:r>
          </w:p>
          <w:p w:rsidR="0034128E" w:rsidRPr="0017496B" w:rsidRDefault="0034128E" w:rsidP="008403C8">
            <w:r w:rsidRPr="0017496B">
              <w:rPr>
                <w:b/>
              </w:rPr>
              <w:t>Double-click</w:t>
            </w:r>
            <w:r w:rsidRPr="0017496B">
              <w:t xml:space="preserve"> to view PowerPoint presentation</w:t>
            </w:r>
          </w:p>
          <w:p w:rsidR="0034128E" w:rsidRDefault="0034128E" w:rsidP="008403C8">
            <w:r w:rsidRPr="0017496B">
              <w:t xml:space="preserve">Press </w:t>
            </w:r>
            <w:r w:rsidRPr="0017496B">
              <w:rPr>
                <w:b/>
              </w:rPr>
              <w:t>ESC</w:t>
            </w:r>
            <w:r w:rsidRPr="0017496B">
              <w:t xml:space="preserve"> to exit the PowerPoint presentation</w:t>
            </w:r>
          </w:p>
          <w:p w:rsidR="0034128E" w:rsidRDefault="0034128E" w:rsidP="008403C8">
            <w:r>
              <w:object w:dxaOrig="9578" w:dyaOrig="5399">
                <v:shape id="_x0000_i1031" type="#_x0000_t75" style="width:211.5pt;height:118.5pt" o:ole="">
                  <v:imagedata r:id="rId20" o:title=""/>
                </v:shape>
                <o:OLEObject Type="Embed" ProgID="PowerPoint.Show.12" ShapeID="_x0000_i1031" DrawAspect="Content" ObjectID="_1558512986" r:id="rId21"/>
              </w:object>
            </w:r>
          </w:p>
          <w:p w:rsidR="0034128E" w:rsidRPr="0034128E" w:rsidRDefault="0034128E" w:rsidP="008403C8"/>
        </w:tc>
        <w:tc>
          <w:tcPr>
            <w:tcW w:w="1889" w:type="dxa"/>
          </w:tcPr>
          <w:p w:rsidR="0034128E" w:rsidRDefault="0034128E" w:rsidP="008403C8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17496B" w:rsidTr="00E86976">
        <w:trPr>
          <w:trHeight w:val="1260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lastRenderedPageBreak/>
              <w:t>2:15 p.m. – 2:30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ADVA</w:t>
            </w:r>
          </w:p>
          <w:p w:rsidR="0017496B" w:rsidRDefault="0017496B" w:rsidP="0017496B">
            <w:r>
              <w:t xml:space="preserve">Presenter | Colonel (Ret.) Steve </w:t>
            </w:r>
            <w:proofErr w:type="spellStart"/>
            <w:r>
              <w:t>Eggensperger</w:t>
            </w:r>
            <w:proofErr w:type="spellEnd"/>
          </w:p>
          <w:p w:rsidR="0017496B" w:rsidRDefault="0017496B" w:rsidP="0017496B">
            <w:r>
              <w:t>Veterans’ Preference</w:t>
            </w:r>
          </w:p>
          <w:p w:rsidR="0034128E" w:rsidRDefault="0034128E" w:rsidP="0017496B"/>
          <w:p w:rsidR="0017496B" w:rsidRDefault="0034128E" w:rsidP="0017496B">
            <w:r w:rsidRPr="0034128E">
              <w:rPr>
                <w:u w:val="single"/>
              </w:rPr>
              <w:t>Contact Information</w:t>
            </w:r>
            <w:r>
              <w:t>:</w:t>
            </w:r>
          </w:p>
          <w:p w:rsidR="0034128E" w:rsidRDefault="0034128E" w:rsidP="0017496B"/>
          <w:p w:rsidR="0034128E" w:rsidRDefault="0034128E" w:rsidP="0034128E">
            <w:pPr>
              <w:rPr>
                <w:color w:val="1F3864"/>
              </w:rPr>
            </w:pPr>
            <w:r>
              <w:rPr>
                <w:color w:val="1F3864"/>
              </w:rPr>
              <w:t xml:space="preserve">Colonel (Ret) Steve </w:t>
            </w:r>
            <w:proofErr w:type="spellStart"/>
            <w:r>
              <w:rPr>
                <w:color w:val="1F3864"/>
              </w:rPr>
              <w:t>Eggensperger</w:t>
            </w:r>
            <w:proofErr w:type="spellEnd"/>
          </w:p>
          <w:p w:rsidR="0034128E" w:rsidRDefault="0034128E" w:rsidP="0034128E">
            <w:pPr>
              <w:rPr>
                <w:color w:val="1F3864"/>
              </w:rPr>
            </w:pPr>
            <w:r>
              <w:rPr>
                <w:color w:val="1F3864"/>
              </w:rPr>
              <w:t>Military/Public Safety Liaison Team Lead</w:t>
            </w:r>
          </w:p>
          <w:p w:rsidR="0034128E" w:rsidRDefault="0034128E" w:rsidP="0034128E">
            <w:pPr>
              <w:rPr>
                <w:i/>
                <w:iCs/>
                <w:color w:val="1F3864"/>
              </w:rPr>
            </w:pPr>
            <w:r>
              <w:rPr>
                <w:i/>
                <w:iCs/>
                <w:color w:val="1F3864"/>
              </w:rPr>
              <w:t>Office of Governor Asa Hutchinson</w:t>
            </w:r>
          </w:p>
          <w:p w:rsidR="0034128E" w:rsidRDefault="0034128E" w:rsidP="0034128E">
            <w:pPr>
              <w:rPr>
                <w:color w:val="1F3864"/>
              </w:rPr>
            </w:pPr>
            <w:r>
              <w:rPr>
                <w:color w:val="1F3864"/>
              </w:rPr>
              <w:t>Office: 501-683-6431</w:t>
            </w:r>
          </w:p>
          <w:p w:rsidR="0034128E" w:rsidRDefault="00B21BCB" w:rsidP="0034128E">
            <w:pPr>
              <w:rPr>
                <w:color w:val="1F3864"/>
              </w:rPr>
            </w:pPr>
            <w:hyperlink r:id="rId22" w:history="1">
              <w:r w:rsidR="0034128E">
                <w:rPr>
                  <w:rStyle w:val="Hyperlink"/>
                </w:rPr>
                <w:t>steve.eggensperger@governor.arkansas.gov</w:t>
              </w:r>
            </w:hyperlink>
          </w:p>
          <w:p w:rsidR="0034128E" w:rsidRDefault="0034128E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17496B" w:rsidTr="004A2C08">
        <w:trPr>
          <w:trHeight w:val="1413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2:30 p.m. – 2:45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  <w:noProof/>
              </w:rPr>
              <w:t>Afternoon Break</w:t>
            </w:r>
          </w:p>
          <w:p w:rsidR="0017496B" w:rsidRDefault="0017496B" w:rsidP="0017496B">
            <w:r>
              <w:t xml:space="preserve">Cookies | Chex Mix | Popcorn  </w:t>
            </w:r>
          </w:p>
          <w:p w:rsidR="0017496B" w:rsidRDefault="0017496B" w:rsidP="0017496B">
            <w:r>
              <w:t>Coffee | Soft Drinks | Tea | Water</w:t>
            </w:r>
          </w:p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Lobby</w:t>
            </w:r>
          </w:p>
        </w:tc>
      </w:tr>
      <w:tr w:rsidR="0017496B" w:rsidTr="004A2C08">
        <w:trPr>
          <w:trHeight w:val="1260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2:45 p.m. – 3:00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APERS</w:t>
            </w:r>
          </w:p>
          <w:p w:rsidR="0017496B" w:rsidRDefault="0017496B" w:rsidP="0017496B">
            <w:r>
              <w:t xml:space="preserve">Presenter | </w:t>
            </w:r>
            <w:r w:rsidRPr="003134ED">
              <w:rPr>
                <w:noProof/>
              </w:rPr>
              <w:t>Jacobia</w:t>
            </w:r>
            <w:r>
              <w:t xml:space="preserve"> Twiggs</w:t>
            </w:r>
          </w:p>
          <w:p w:rsidR="0017496B" w:rsidRDefault="0017496B" w:rsidP="0017496B">
            <w:r>
              <w:t>Compass</w:t>
            </w:r>
          </w:p>
          <w:p w:rsidR="0034128E" w:rsidRDefault="0034128E" w:rsidP="0017496B"/>
          <w:p w:rsidR="0034128E" w:rsidRDefault="0034128E" w:rsidP="0034128E">
            <w:r w:rsidRPr="0034128E">
              <w:rPr>
                <w:u w:val="single"/>
              </w:rPr>
              <w:t>Contact Information</w:t>
            </w:r>
            <w:r>
              <w:t xml:space="preserve">:            </w:t>
            </w:r>
            <w:r>
              <w:rPr>
                <w:noProof/>
                <w:color w:val="1F497D"/>
                <w:lang w:eastAsia="en-US"/>
              </w:rPr>
              <w:drawing>
                <wp:inline distT="0" distB="0" distL="0" distR="0" wp14:anchorId="2E6E7496" wp14:editId="5E7B7854">
                  <wp:extent cx="1082040" cy="342900"/>
                  <wp:effectExtent l="0" t="0" r="3810" b="0"/>
                  <wp:docPr id="1" name="Picture 1" descr="APERS-3C-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APERS-3C-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128E" w:rsidRDefault="0034128E" w:rsidP="0034128E">
            <w:r>
              <w:t xml:space="preserve">           </w:t>
            </w:r>
          </w:p>
          <w:p w:rsidR="0034128E" w:rsidRDefault="0034128E" w:rsidP="0034128E">
            <w:pPr>
              <w:rPr>
                <w:b/>
                <w:bCs/>
                <w:color w:val="4F6228"/>
              </w:rPr>
            </w:pPr>
            <w:r w:rsidRPr="003134ED">
              <w:rPr>
                <w:b/>
                <w:bCs/>
                <w:noProof/>
                <w:color w:val="4F6228"/>
              </w:rPr>
              <w:t>Jacobia</w:t>
            </w:r>
            <w:r>
              <w:rPr>
                <w:b/>
                <w:bCs/>
                <w:color w:val="4F6228"/>
              </w:rPr>
              <w:t xml:space="preserve"> Twiggs, Manager</w:t>
            </w:r>
          </w:p>
          <w:p w:rsidR="0034128E" w:rsidRDefault="0034128E" w:rsidP="0034128E">
            <w:r>
              <w:rPr>
                <w:color w:val="4F6228"/>
                <w:sz w:val="18"/>
                <w:szCs w:val="18"/>
              </w:rPr>
              <w:t>EDUCATION SERVICES</w:t>
            </w:r>
          </w:p>
          <w:p w:rsidR="0034128E" w:rsidRDefault="0034128E" w:rsidP="0034128E">
            <w:pPr>
              <w:rPr>
                <w:color w:val="1F497D"/>
                <w:sz w:val="18"/>
                <w:szCs w:val="18"/>
              </w:rPr>
            </w:pPr>
            <w:r>
              <w:rPr>
                <w:color w:val="4F6228"/>
                <w:sz w:val="18"/>
                <w:szCs w:val="18"/>
              </w:rPr>
              <w:t xml:space="preserve">124 W Capitol Ave </w:t>
            </w:r>
            <w:proofErr w:type="spellStart"/>
            <w:r>
              <w:rPr>
                <w:color w:val="4F6228"/>
                <w:sz w:val="18"/>
                <w:szCs w:val="18"/>
              </w:rPr>
              <w:t>Ste</w:t>
            </w:r>
            <w:proofErr w:type="spellEnd"/>
            <w:r>
              <w:rPr>
                <w:color w:val="4F6228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4F6228"/>
                <w:sz w:val="18"/>
                <w:szCs w:val="18"/>
              </w:rPr>
              <w:t>400</w:t>
            </w:r>
            <w:r>
              <w:rPr>
                <w:color w:val="1F497D"/>
                <w:sz w:val="18"/>
                <w:szCs w:val="18"/>
              </w:rPr>
              <w:t xml:space="preserve">  </w:t>
            </w:r>
            <w:r>
              <w:rPr>
                <w:rFonts w:ascii="Wingdings" w:hAnsi="Wingdings"/>
                <w:color w:val="9BBB59"/>
                <w:sz w:val="16"/>
                <w:szCs w:val="16"/>
              </w:rPr>
              <w:t></w:t>
            </w:r>
            <w:proofErr w:type="gramEnd"/>
            <w:r>
              <w:rPr>
                <w:color w:val="1F497D"/>
                <w:sz w:val="18"/>
                <w:szCs w:val="18"/>
              </w:rPr>
              <w:t xml:space="preserve">   </w:t>
            </w:r>
            <w:r>
              <w:rPr>
                <w:color w:val="4F6228"/>
                <w:sz w:val="18"/>
                <w:szCs w:val="18"/>
              </w:rPr>
              <w:t>Little Rock AR  72201</w:t>
            </w:r>
          </w:p>
          <w:p w:rsidR="0017496B" w:rsidRDefault="0034128E" w:rsidP="0034128E">
            <w:pPr>
              <w:pStyle w:val="Heading3"/>
            </w:pPr>
            <w:r>
              <w:rPr>
                <w:color w:val="4F6228"/>
                <w:sz w:val="18"/>
                <w:szCs w:val="18"/>
              </w:rPr>
              <w:t>Phone: (501) 682-</w:t>
            </w:r>
            <w:proofErr w:type="gramStart"/>
            <w:r>
              <w:rPr>
                <w:color w:val="4F6228"/>
                <w:sz w:val="18"/>
                <w:szCs w:val="18"/>
              </w:rPr>
              <w:t>7806</w:t>
            </w:r>
            <w:r>
              <w:rPr>
                <w:color w:val="1F497D"/>
              </w:rPr>
              <w:t xml:space="preserve">  </w:t>
            </w:r>
            <w:r>
              <w:rPr>
                <w:rFonts w:ascii="Wingdings" w:hAnsi="Wingdings"/>
                <w:color w:val="9BBB59"/>
                <w:sz w:val="16"/>
                <w:szCs w:val="16"/>
              </w:rPr>
              <w:t></w:t>
            </w:r>
            <w:proofErr w:type="gramEnd"/>
            <w:r>
              <w:rPr>
                <w:color w:val="9BBB59"/>
                <w:sz w:val="16"/>
                <w:szCs w:val="16"/>
              </w:rPr>
              <w:t xml:space="preserve"> </w:t>
            </w:r>
            <w:r>
              <w:rPr>
                <w:color w:val="1F497D"/>
                <w:sz w:val="18"/>
                <w:szCs w:val="18"/>
              </w:rPr>
              <w:t> </w:t>
            </w:r>
            <w:r>
              <w:rPr>
                <w:color w:val="4F6228"/>
                <w:sz w:val="18"/>
                <w:szCs w:val="18"/>
              </w:rPr>
              <w:t>Website:</w:t>
            </w:r>
            <w:r>
              <w:rPr>
                <w:color w:val="4F6228"/>
                <w:sz w:val="16"/>
                <w:szCs w:val="16"/>
              </w:rPr>
              <w:t xml:space="preserve"> </w:t>
            </w:r>
            <w:hyperlink r:id="rId25" w:history="1">
              <w:r>
                <w:rPr>
                  <w:rStyle w:val="Hyperlink"/>
                  <w:color w:val="4F6228"/>
                  <w:sz w:val="18"/>
                  <w:szCs w:val="18"/>
                </w:rPr>
                <w:t>www.apers.org</w:t>
              </w:r>
            </w:hyperlink>
          </w:p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17496B" w:rsidTr="00E86976">
        <w:trPr>
          <w:trHeight w:val="1404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3:00 p.m. – 3:30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 w:rsidRPr="003134ED">
              <w:rPr>
                <w:rStyle w:val="Heading3Char"/>
                <w:b/>
                <w:bCs/>
                <w:noProof/>
              </w:rPr>
              <w:t>ARSEBA</w:t>
            </w:r>
          </w:p>
          <w:p w:rsidR="0017496B" w:rsidRDefault="0017496B" w:rsidP="0017496B">
            <w:r>
              <w:t>Presenter| John Bridges</w:t>
            </w:r>
          </w:p>
          <w:p w:rsidR="0017496B" w:rsidRDefault="0017496B" w:rsidP="0017496B">
            <w:r>
              <w:t>H&amp;H and SEBCO</w:t>
            </w:r>
          </w:p>
          <w:p w:rsidR="0034128E" w:rsidRDefault="0034128E" w:rsidP="0017496B"/>
          <w:p w:rsidR="0034128E" w:rsidRDefault="0034128E" w:rsidP="0017496B">
            <w:r w:rsidRPr="0034128E">
              <w:rPr>
                <w:u w:val="single"/>
              </w:rPr>
              <w:t>Contact Information</w:t>
            </w:r>
            <w:r>
              <w:t xml:space="preserve">:            </w:t>
            </w:r>
          </w:p>
          <w:p w:rsidR="0034128E" w:rsidRDefault="0034128E" w:rsidP="0017496B"/>
          <w:p w:rsidR="0034128E" w:rsidRDefault="0034128E" w:rsidP="0034128E">
            <w:r>
              <w:t>John Bridges</w:t>
            </w:r>
          </w:p>
          <w:p w:rsidR="0034128E" w:rsidRDefault="0034128E" w:rsidP="0034128E">
            <w:r>
              <w:t>Assistant Director</w:t>
            </w:r>
          </w:p>
          <w:p w:rsidR="0034128E" w:rsidRDefault="0034128E" w:rsidP="0034128E">
            <w:r>
              <w:t>Arkansas State Employees Association</w:t>
            </w:r>
          </w:p>
          <w:p w:rsidR="0034128E" w:rsidRDefault="0034128E" w:rsidP="0034128E">
            <w:r>
              <w:t>M 501.773.5594</w:t>
            </w:r>
          </w:p>
          <w:p w:rsidR="0034128E" w:rsidRDefault="0034128E" w:rsidP="0034128E">
            <w:r>
              <w:t>W 501.378.0187</w:t>
            </w:r>
          </w:p>
          <w:p w:rsidR="0034128E" w:rsidRDefault="0034128E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  <w:tr w:rsidR="0017496B" w:rsidTr="009A5309">
        <w:trPr>
          <w:trHeight w:val="990"/>
        </w:trPr>
        <w:tc>
          <w:tcPr>
            <w:tcW w:w="3510" w:type="dxa"/>
          </w:tcPr>
          <w:p w:rsidR="0017496B" w:rsidRDefault="0017496B" w:rsidP="0017496B">
            <w:pPr>
              <w:pStyle w:val="Heading3"/>
            </w:pPr>
            <w:r>
              <w:t>3:30 p.m. – 4:00 p.m.</w:t>
            </w:r>
          </w:p>
        </w:tc>
        <w:tc>
          <w:tcPr>
            <w:tcW w:w="5310" w:type="dxa"/>
            <w:gridSpan w:val="2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Q &amp; A</w:t>
            </w:r>
          </w:p>
          <w:p w:rsidR="0017496B" w:rsidRDefault="0017496B" w:rsidP="0017496B">
            <w:r>
              <w:t>Presenters | All</w:t>
            </w:r>
          </w:p>
          <w:p w:rsidR="0017496B" w:rsidRDefault="0017496B" w:rsidP="0017496B"/>
        </w:tc>
        <w:tc>
          <w:tcPr>
            <w:tcW w:w="1889" w:type="dxa"/>
          </w:tcPr>
          <w:p w:rsidR="0017496B" w:rsidRDefault="0017496B" w:rsidP="0017496B">
            <w:pPr>
              <w:pStyle w:val="Heading3"/>
            </w:pPr>
            <w:r>
              <w:rPr>
                <w:rStyle w:val="Heading3Char"/>
                <w:b/>
                <w:bCs/>
              </w:rPr>
              <w:t>Auditorium</w:t>
            </w:r>
          </w:p>
        </w:tc>
      </w:tr>
    </w:tbl>
    <w:p w:rsidR="00465CE7" w:rsidRPr="00113205" w:rsidRDefault="00465CE7" w:rsidP="0034128E"/>
    <w:sectPr w:rsidR="00465CE7" w:rsidRPr="00113205">
      <w:footerReference w:type="default" r:id="rId26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1BCB" w:rsidRDefault="00B21BCB">
      <w:pPr>
        <w:spacing w:after="0"/>
      </w:pPr>
      <w:r>
        <w:separator/>
      </w:r>
    </w:p>
  </w:endnote>
  <w:endnote w:type="continuationSeparator" w:id="0">
    <w:p w:rsidR="00B21BCB" w:rsidRDefault="00B21BC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CE7" w:rsidRDefault="00736634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 w:rsidR="00237D1D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1BCB" w:rsidRDefault="00B21BCB">
      <w:pPr>
        <w:spacing w:after="0"/>
      </w:pPr>
      <w:r>
        <w:separator/>
      </w:r>
    </w:p>
  </w:footnote>
  <w:footnote w:type="continuationSeparator" w:id="0">
    <w:p w:rsidR="00B21BCB" w:rsidRDefault="00B21BC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EC6A62"/>
    <w:multiLevelType w:val="hybridMultilevel"/>
    <w:tmpl w:val="C22CCA72"/>
    <w:lvl w:ilvl="0" w:tplc="015447E2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color w:val="5B9BD5" w:themeColor="accent1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7A625E4F"/>
    <w:multiLevelType w:val="hybridMultilevel"/>
    <w:tmpl w:val="AEDE0E3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rA0MjQwMjAzMTUwtrBQ0lEKTi0uzszPAykwNKgFABcwd3ctAAAA"/>
  </w:docVars>
  <w:rsids>
    <w:rsidRoot w:val="00113205"/>
    <w:rsid w:val="0001706E"/>
    <w:rsid w:val="000C6FF2"/>
    <w:rsid w:val="000F74D7"/>
    <w:rsid w:val="00113205"/>
    <w:rsid w:val="0017496B"/>
    <w:rsid w:val="001E53E4"/>
    <w:rsid w:val="00237D1D"/>
    <w:rsid w:val="0031134E"/>
    <w:rsid w:val="003134ED"/>
    <w:rsid w:val="003159BE"/>
    <w:rsid w:val="0034128E"/>
    <w:rsid w:val="00366950"/>
    <w:rsid w:val="0041091D"/>
    <w:rsid w:val="00421E72"/>
    <w:rsid w:val="00465CE7"/>
    <w:rsid w:val="004A2C08"/>
    <w:rsid w:val="00627D59"/>
    <w:rsid w:val="00683403"/>
    <w:rsid w:val="00736634"/>
    <w:rsid w:val="00771FB8"/>
    <w:rsid w:val="00985B61"/>
    <w:rsid w:val="009A5309"/>
    <w:rsid w:val="00B21BCB"/>
    <w:rsid w:val="00CF289E"/>
    <w:rsid w:val="00DB35A8"/>
    <w:rsid w:val="00E86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34128E"/>
    <w:pPr>
      <w:spacing w:before="40" w:after="40" w:line="240" w:lineRule="auto"/>
    </w:pPr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360"/>
      <w:jc w:val="right"/>
      <w:outlineLvl w:val="0"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40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1"/>
    <w:qFormat/>
    <w:pPr>
      <w:keepNext/>
      <w:keepLines/>
      <w:spacing w:before="120"/>
      <w:outlineLvl w:val="1"/>
    </w:pPr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40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2"/>
    <w:pPr>
      <w:tabs>
        <w:tab w:val="center" w:pos="4680"/>
        <w:tab w:val="right" w:pos="9360"/>
      </w:tabs>
      <w:spacing w:after="0"/>
      <w:jc w:val="center"/>
    </w:pPr>
  </w:style>
  <w:style w:type="character" w:customStyle="1" w:styleId="FooterChar">
    <w:name w:val="Footer Char"/>
    <w:basedOn w:val="DefaultParagraphFont"/>
    <w:link w:val="Footer"/>
    <w:uiPriority w:val="2"/>
  </w:style>
  <w:style w:type="paragraph" w:styleId="BalloonText">
    <w:name w:val="Balloon Text"/>
    <w:basedOn w:val="Normal"/>
    <w:link w:val="BalloonTextChar"/>
    <w:uiPriority w:val="99"/>
    <w:semiHidden/>
    <w:unhideWhenUsed/>
    <w:rsid w:val="000C6FF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FF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34128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9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2.ppt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Microsoft_PowerPoint_Presentation6.ppt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Presentation4.pptx"/><Relationship Id="rId25" Type="http://schemas.openxmlformats.org/officeDocument/2006/relationships/hyperlink" Target="http://www.apers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1.pptx"/><Relationship Id="rId24" Type="http://schemas.openxmlformats.org/officeDocument/2006/relationships/image" Target="cid:image001.jpg@01D2DACC.80268F80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3.pptx"/><Relationship Id="rId23" Type="http://schemas.openxmlformats.org/officeDocument/2006/relationships/image" Target="media/image8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Presentation5.pptx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4.emf"/><Relationship Id="rId22" Type="http://schemas.openxmlformats.org/officeDocument/2006/relationships/hyperlink" Target="mailto:steve.eggensperger@governor.arkansas.gov" TargetMode="External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th.crowell\AppData\Roaming\Microsoft\Templates\All%20day%20meeting%20agenda%20(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F9FADC88B914EF8AE07A07AFA75B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DC938-69ED-455C-B945-709635D0D5F8}"/>
      </w:docPartPr>
      <w:docPartBody>
        <w:p w:rsidR="00687772" w:rsidRDefault="00812C40">
          <w:pPr>
            <w:pStyle w:val="2F9FADC88B914EF8AE07A07AFA75BCF1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40"/>
    <w:rsid w:val="00167607"/>
    <w:rsid w:val="005645B8"/>
    <w:rsid w:val="00687772"/>
    <w:rsid w:val="00812C40"/>
    <w:rsid w:val="008B6F1C"/>
    <w:rsid w:val="00920956"/>
    <w:rsid w:val="00B2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1588182F7A43098B7C7142C5B602A1">
    <w:name w:val="881588182F7A43098B7C7142C5B602A1"/>
  </w:style>
  <w:style w:type="paragraph" w:customStyle="1" w:styleId="2F9FADC88B914EF8AE07A07AFA75BCF1">
    <w:name w:val="2F9FADC88B914EF8AE07A07AFA75BCF1"/>
  </w:style>
  <w:style w:type="paragraph" w:customStyle="1" w:styleId="C21B237BF6D94C7D94920DFCDF104560">
    <w:name w:val="C21B237BF6D94C7D94920DFCDF104560"/>
  </w:style>
  <w:style w:type="paragraph" w:customStyle="1" w:styleId="D54ACD8193424B3C8B223FDF36D2E5F2">
    <w:name w:val="D54ACD8193424B3C8B223FDF36D2E5F2"/>
  </w:style>
  <w:style w:type="paragraph" w:customStyle="1" w:styleId="DEC9C9CB9B32441E9908F7607851B768">
    <w:name w:val="DEC9C9CB9B32441E9908F7607851B768"/>
  </w:style>
  <w:style w:type="paragraph" w:customStyle="1" w:styleId="46C7EC08868C4F51A5C825CDBD27E0FE">
    <w:name w:val="46C7EC08868C4F51A5C825CDBD27E0FE"/>
  </w:style>
  <w:style w:type="paragraph" w:customStyle="1" w:styleId="AA62738F87BC426A942BD3BB701B4AA6">
    <w:name w:val="AA62738F87BC426A942BD3BB701B4AA6"/>
  </w:style>
  <w:style w:type="paragraph" w:customStyle="1" w:styleId="B505F01B455440DA98CFD4A0558222D0">
    <w:name w:val="B505F01B455440DA98CFD4A0558222D0"/>
  </w:style>
  <w:style w:type="paragraph" w:customStyle="1" w:styleId="3B2036466B5D49F7BA6CD8982F7783AC">
    <w:name w:val="3B2036466B5D49F7BA6CD8982F7783AC"/>
  </w:style>
  <w:style w:type="paragraph" w:customStyle="1" w:styleId="24A0495BA3094F019FC13C4FB7A8BB90">
    <w:name w:val="24A0495BA3094F019FC13C4FB7A8BB90"/>
  </w:style>
  <w:style w:type="paragraph" w:customStyle="1" w:styleId="F8AE9B3D9E8A44B78B7E6CB3A28C45FC">
    <w:name w:val="F8AE9B3D9E8A44B78B7E6CB3A28C45FC"/>
  </w:style>
  <w:style w:type="paragraph" w:customStyle="1" w:styleId="FCB487D8B02C455E869C3BCC93DAC2EA">
    <w:name w:val="FCB487D8B02C455E869C3BCC93DAC2EA"/>
  </w:style>
  <w:style w:type="paragraph" w:customStyle="1" w:styleId="060BDDCB737040E388C3F3DA060D7D83">
    <w:name w:val="060BDDCB737040E388C3F3DA060D7D83"/>
  </w:style>
  <w:style w:type="paragraph" w:customStyle="1" w:styleId="70832DB41301476FA372C47EC34BFDD1">
    <w:name w:val="70832DB41301476FA372C47EC34BFDD1"/>
    <w:rsid w:val="00812C40"/>
  </w:style>
  <w:style w:type="paragraph" w:customStyle="1" w:styleId="E80A27E4E4A44DB096C85F4D87F7A195">
    <w:name w:val="E80A27E4E4A44DB096C85F4D87F7A195"/>
    <w:rsid w:val="00812C40"/>
  </w:style>
  <w:style w:type="paragraph" w:customStyle="1" w:styleId="3A589B754CB545F2AB3474FB237C22BA">
    <w:name w:val="3A589B754CB545F2AB3474FB237C22BA"/>
    <w:rsid w:val="00812C40"/>
  </w:style>
  <w:style w:type="paragraph" w:customStyle="1" w:styleId="D552317D11EE4BCFA1084FDEE57D0543">
    <w:name w:val="D552317D11EE4BCFA1084FDEE57D0543"/>
    <w:rsid w:val="00812C40"/>
  </w:style>
  <w:style w:type="paragraph" w:customStyle="1" w:styleId="E95ECB49749A4DB78DCE12A7AF4D8A2E">
    <w:name w:val="E95ECB49749A4DB78DCE12A7AF4D8A2E"/>
    <w:rsid w:val="00812C40"/>
  </w:style>
  <w:style w:type="paragraph" w:customStyle="1" w:styleId="328AC0B10D8B43A9912EEA3B1B75A25C">
    <w:name w:val="328AC0B10D8B43A9912EEA3B1B75A25C"/>
    <w:rsid w:val="00812C40"/>
  </w:style>
  <w:style w:type="paragraph" w:customStyle="1" w:styleId="62990E577A9647BC81BD08B898F01121">
    <w:name w:val="62990E577A9647BC81BD08B898F01121"/>
    <w:rsid w:val="00812C40"/>
  </w:style>
  <w:style w:type="paragraph" w:customStyle="1" w:styleId="77171E9F9FC949828FDA11E1AEAD2E7B">
    <w:name w:val="77171E9F9FC949828FDA11E1AEAD2E7B"/>
    <w:rsid w:val="00812C40"/>
  </w:style>
  <w:style w:type="paragraph" w:customStyle="1" w:styleId="31DC96078D4A4466B8B61BCE6018F714">
    <w:name w:val="31DC96078D4A4466B8B61BCE6018F714"/>
    <w:rsid w:val="00812C40"/>
  </w:style>
  <w:style w:type="paragraph" w:customStyle="1" w:styleId="50EBE2F897924B14ADC1880605EE8807">
    <w:name w:val="50EBE2F897924B14ADC1880605EE8807"/>
    <w:rsid w:val="00812C40"/>
  </w:style>
  <w:style w:type="paragraph" w:customStyle="1" w:styleId="4D5EAC94DF7642E2A9C3B53B78447FAD">
    <w:name w:val="4D5EAC94DF7642E2A9C3B53B78447FAD"/>
    <w:rsid w:val="00812C40"/>
  </w:style>
  <w:style w:type="paragraph" w:customStyle="1" w:styleId="DF95F249B9D2444DAB8B84C3A5FB5998">
    <w:name w:val="DF95F249B9D2444DAB8B84C3A5FB5998"/>
    <w:rsid w:val="00812C40"/>
  </w:style>
  <w:style w:type="paragraph" w:customStyle="1" w:styleId="A31DF22DF16644889B8B44190FEBA3F6">
    <w:name w:val="A31DF22DF16644889B8B44190FEBA3F6"/>
    <w:rsid w:val="00812C40"/>
  </w:style>
  <w:style w:type="paragraph" w:customStyle="1" w:styleId="FE9AF64866DC484183202AC82B1C811F">
    <w:name w:val="FE9AF64866DC484183202AC82B1C811F"/>
    <w:rsid w:val="00812C40"/>
  </w:style>
  <w:style w:type="paragraph" w:customStyle="1" w:styleId="38B27CC6B69045108788A582A6D0146E">
    <w:name w:val="38B27CC6B69045108788A582A6D0146E"/>
    <w:rsid w:val="00812C40"/>
  </w:style>
  <w:style w:type="paragraph" w:customStyle="1" w:styleId="222AC352D5B04E5AAAE6EC6C1FE7D992">
    <w:name w:val="222AC352D5B04E5AAAE6EC6C1FE7D992"/>
    <w:rsid w:val="00812C40"/>
  </w:style>
  <w:style w:type="paragraph" w:customStyle="1" w:styleId="AEF9CE24FEF1478BA0519BCD22969C9E">
    <w:name w:val="AEF9CE24FEF1478BA0519BCD22969C9E"/>
    <w:rsid w:val="00812C40"/>
  </w:style>
  <w:style w:type="paragraph" w:customStyle="1" w:styleId="86A0F8D5FB8D46328428669704CAB201">
    <w:name w:val="86A0F8D5FB8D46328428669704CAB201"/>
    <w:rsid w:val="00812C40"/>
  </w:style>
  <w:style w:type="paragraph" w:customStyle="1" w:styleId="E155474F03204FC59C91A6912AC408C1">
    <w:name w:val="E155474F03204FC59C91A6912AC408C1"/>
    <w:rsid w:val="00812C40"/>
  </w:style>
  <w:style w:type="paragraph" w:customStyle="1" w:styleId="C071696C15DB42BAADE8F314DC03A96F">
    <w:name w:val="C071696C15DB42BAADE8F314DC03A96F"/>
    <w:rsid w:val="00812C40"/>
  </w:style>
  <w:style w:type="paragraph" w:customStyle="1" w:styleId="8C4DAD6347844225BC8D75E1124E5918">
    <w:name w:val="8C4DAD6347844225BC8D75E1124E5918"/>
    <w:rsid w:val="00812C40"/>
  </w:style>
  <w:style w:type="paragraph" w:customStyle="1" w:styleId="416958D62A144C13BD12EE0DABBED390">
    <w:name w:val="416958D62A144C13BD12EE0DABBED390"/>
    <w:rsid w:val="00812C40"/>
  </w:style>
  <w:style w:type="paragraph" w:customStyle="1" w:styleId="7965FF53A78E4FBE97D46E04EE8AABDF">
    <w:name w:val="7965FF53A78E4FBE97D46E04EE8AABDF"/>
    <w:rsid w:val="00812C40"/>
  </w:style>
  <w:style w:type="paragraph" w:customStyle="1" w:styleId="4568B9DD26A14039848D089D9F9C4FC4">
    <w:name w:val="4568B9DD26A14039848D089D9F9C4FC4"/>
    <w:rsid w:val="00812C40"/>
  </w:style>
  <w:style w:type="paragraph" w:customStyle="1" w:styleId="EA0AFB8AE3344DB19CF0BA2CF84E3EA0">
    <w:name w:val="EA0AFB8AE3344DB19CF0BA2CF84E3EA0"/>
    <w:rsid w:val="00812C40"/>
  </w:style>
  <w:style w:type="paragraph" w:customStyle="1" w:styleId="CC833E02DD104CABA6E24F1A3DD37F8B">
    <w:name w:val="CC833E02DD104CABA6E24F1A3DD37F8B"/>
    <w:rsid w:val="00812C40"/>
  </w:style>
  <w:style w:type="paragraph" w:customStyle="1" w:styleId="EB2118434F104FACADD4F6F0997B7BFC">
    <w:name w:val="EB2118434F104FACADD4F6F0997B7BFC"/>
    <w:rsid w:val="00812C40"/>
  </w:style>
  <w:style w:type="paragraph" w:customStyle="1" w:styleId="07848DFAB64448B7992FC6EC22A1AA87">
    <w:name w:val="07848DFAB64448B7992FC6EC22A1AA87"/>
    <w:rsid w:val="00812C40"/>
  </w:style>
  <w:style w:type="paragraph" w:customStyle="1" w:styleId="2F0D2DF9E4B34A4B978B0AA0005AFC87">
    <w:name w:val="2F0D2DF9E4B34A4B978B0AA0005AFC87"/>
    <w:rsid w:val="00812C40"/>
  </w:style>
  <w:style w:type="paragraph" w:customStyle="1" w:styleId="0BD0A25E810F45D6B3E1A5E5D6632EAA">
    <w:name w:val="0BD0A25E810F45D6B3E1A5E5D6632EAA"/>
    <w:rsid w:val="00812C40"/>
  </w:style>
  <w:style w:type="paragraph" w:customStyle="1" w:styleId="FFE84F0DD5904B3384F9D01E161673FB">
    <w:name w:val="FFE84F0DD5904B3384F9D01E161673FB"/>
    <w:rsid w:val="00812C40"/>
  </w:style>
  <w:style w:type="paragraph" w:customStyle="1" w:styleId="3E683D841858438791C31AD6D46D702A">
    <w:name w:val="3E683D841858438791C31AD6D46D702A"/>
    <w:rsid w:val="00812C40"/>
  </w:style>
  <w:style w:type="paragraph" w:customStyle="1" w:styleId="951BDA6E77D74C0BA28F4BDAB89584F4">
    <w:name w:val="951BDA6E77D74C0BA28F4BDAB89584F4"/>
    <w:rsid w:val="00812C40"/>
  </w:style>
  <w:style w:type="paragraph" w:customStyle="1" w:styleId="EB5B744C300C4956A1754100A4DE77EB">
    <w:name w:val="EB5B744C300C4956A1754100A4DE77EB"/>
    <w:rsid w:val="00812C40"/>
  </w:style>
  <w:style w:type="paragraph" w:customStyle="1" w:styleId="3DC3B2A9651B4A64B13DC6C8AB651CD1">
    <w:name w:val="3DC3B2A9651B4A64B13DC6C8AB651CD1"/>
    <w:rsid w:val="00812C40"/>
  </w:style>
  <w:style w:type="paragraph" w:customStyle="1" w:styleId="3D432881C372485EB20AD849258BED3B">
    <w:name w:val="3D432881C372485EB20AD849258BED3B"/>
    <w:rsid w:val="00812C40"/>
  </w:style>
  <w:style w:type="paragraph" w:customStyle="1" w:styleId="6329ECE4609D4A00AED2582CEAD8120A">
    <w:name w:val="6329ECE4609D4A00AED2582CEAD8120A"/>
    <w:rsid w:val="00812C40"/>
  </w:style>
  <w:style w:type="paragraph" w:customStyle="1" w:styleId="F6FAE12CCC66427490A3A21DCCD49CB4">
    <w:name w:val="F6FAE12CCC66427490A3A21DCCD49CB4"/>
    <w:rsid w:val="00812C40"/>
  </w:style>
  <w:style w:type="paragraph" w:customStyle="1" w:styleId="BDC811B9C73D4B9D9A8C3F29C206EBD6">
    <w:name w:val="BDC811B9C73D4B9D9A8C3F29C206EBD6"/>
    <w:rsid w:val="00812C40"/>
  </w:style>
  <w:style w:type="paragraph" w:customStyle="1" w:styleId="1E25AF86045A4CE4A952FCADF9D10226">
    <w:name w:val="1E25AF86045A4CE4A952FCADF9D10226"/>
    <w:rsid w:val="00812C40"/>
  </w:style>
  <w:style w:type="paragraph" w:customStyle="1" w:styleId="D3319CB5B86940C1A7B6DAC88B9C2894">
    <w:name w:val="D3319CB5B86940C1A7B6DAC88B9C2894"/>
    <w:rsid w:val="00812C40"/>
  </w:style>
  <w:style w:type="paragraph" w:customStyle="1" w:styleId="C37C4037F47E4FFCA953974B3E77138B">
    <w:name w:val="C37C4037F47E4FFCA953974B3E77138B"/>
    <w:rsid w:val="00812C40"/>
  </w:style>
  <w:style w:type="paragraph" w:customStyle="1" w:styleId="14CFCC43E32948F6BD64D9D867669F15">
    <w:name w:val="14CFCC43E32948F6BD64D9D867669F15"/>
    <w:rsid w:val="00812C40"/>
  </w:style>
  <w:style w:type="paragraph" w:customStyle="1" w:styleId="EE5A5D0CF824485DB38B903771C4633E">
    <w:name w:val="EE5A5D0CF824485DB38B903771C4633E"/>
    <w:rsid w:val="00812C40"/>
  </w:style>
  <w:style w:type="paragraph" w:customStyle="1" w:styleId="8F611A6FE69443F1A08504924D3911FD">
    <w:name w:val="8F611A6FE69443F1A08504924D3911FD"/>
    <w:rsid w:val="00812C40"/>
  </w:style>
  <w:style w:type="paragraph" w:customStyle="1" w:styleId="009806A4A972488584F390ACDFE5EB6D">
    <w:name w:val="009806A4A972488584F390ACDFE5EB6D"/>
    <w:rsid w:val="00812C40"/>
  </w:style>
  <w:style w:type="paragraph" w:customStyle="1" w:styleId="F9AB2D4F539940C3983D0EF734636E96">
    <w:name w:val="F9AB2D4F539940C3983D0EF734636E96"/>
    <w:rsid w:val="00812C40"/>
  </w:style>
  <w:style w:type="paragraph" w:customStyle="1" w:styleId="A67B2F1E81534B10A25E4AB51CA22945">
    <w:name w:val="A67B2F1E81534B10A25E4AB51CA22945"/>
    <w:rsid w:val="00812C40"/>
  </w:style>
  <w:style w:type="paragraph" w:customStyle="1" w:styleId="B569247BFECB4B99A7C84841BC95C502">
    <w:name w:val="B569247BFECB4B99A7C84841BC95C502"/>
    <w:rsid w:val="00687772"/>
  </w:style>
  <w:style w:type="paragraph" w:customStyle="1" w:styleId="46F2AFDE8FCF4EEFBF26A5B17ABE6C7A">
    <w:name w:val="46F2AFDE8FCF4EEFBF26A5B17ABE6C7A"/>
    <w:rsid w:val="00687772"/>
  </w:style>
  <w:style w:type="paragraph" w:customStyle="1" w:styleId="46F3C472BF0946B396987295A6F6A161">
    <w:name w:val="46F3C472BF0946B396987295A6F6A161"/>
    <w:rsid w:val="00687772"/>
  </w:style>
  <w:style w:type="paragraph" w:customStyle="1" w:styleId="762A83B5E1FD43D89FE6D3DDD7E43D04">
    <w:name w:val="762A83B5E1FD43D89FE6D3DDD7E43D04"/>
    <w:rsid w:val="00687772"/>
  </w:style>
  <w:style w:type="paragraph" w:customStyle="1" w:styleId="308EF9DEF4384962BE96024B7C59DF6A">
    <w:name w:val="308EF9DEF4384962BE96024B7C59DF6A"/>
    <w:rsid w:val="00687772"/>
  </w:style>
  <w:style w:type="paragraph" w:customStyle="1" w:styleId="911FB3C9378C4621A381C4A0B64122BC">
    <w:name w:val="911FB3C9378C4621A381C4A0B64122BC"/>
    <w:rsid w:val="00687772"/>
  </w:style>
  <w:style w:type="paragraph" w:customStyle="1" w:styleId="F742B2F92DD94E169C561DF1763BF423">
    <w:name w:val="F742B2F92DD94E169C561DF1763BF423"/>
    <w:rsid w:val="00687772"/>
  </w:style>
  <w:style w:type="paragraph" w:customStyle="1" w:styleId="88E867D4837247E5BB6C787D9144EB74">
    <w:name w:val="88E867D4837247E5BB6C787D9144EB74"/>
    <w:rsid w:val="00687772"/>
  </w:style>
  <w:style w:type="paragraph" w:customStyle="1" w:styleId="16A3066CD6294EF783503FE2A323B254">
    <w:name w:val="16A3066CD6294EF783503FE2A323B254"/>
    <w:rsid w:val="00687772"/>
  </w:style>
  <w:style w:type="paragraph" w:customStyle="1" w:styleId="1BA318994EA04E6083B91CDC3B424295">
    <w:name w:val="1BA318994EA04E6083B91CDC3B424295"/>
    <w:rsid w:val="00687772"/>
  </w:style>
  <w:style w:type="paragraph" w:customStyle="1" w:styleId="F5300513666146A0A1753A576ABAC785">
    <w:name w:val="F5300513666146A0A1753A576ABAC785"/>
    <w:rsid w:val="00687772"/>
  </w:style>
  <w:style w:type="paragraph" w:customStyle="1" w:styleId="CC0E38ED84A24160828B28801AAFEFB0">
    <w:name w:val="CC0E38ED84A24160828B28801AAFEFB0"/>
    <w:rsid w:val="00687772"/>
  </w:style>
  <w:style w:type="paragraph" w:customStyle="1" w:styleId="AEDA75B0546745E8AF5F9BB24036C190">
    <w:name w:val="AEDA75B0546745E8AF5F9BB24036C190"/>
    <w:rsid w:val="00687772"/>
  </w:style>
  <w:style w:type="paragraph" w:customStyle="1" w:styleId="59F610E58B7F456FAB51DB9502589285">
    <w:name w:val="59F610E58B7F456FAB51DB9502589285"/>
    <w:rsid w:val="00687772"/>
  </w:style>
  <w:style w:type="paragraph" w:customStyle="1" w:styleId="D77882536F864F4FAF509D0B9284A55A">
    <w:name w:val="D77882536F864F4FAF509D0B9284A55A"/>
    <w:rsid w:val="00687772"/>
  </w:style>
  <w:style w:type="paragraph" w:customStyle="1" w:styleId="4983C3ABE3C9498A876846ABC48DBEDF">
    <w:name w:val="4983C3ABE3C9498A876846ABC48DBEDF"/>
    <w:rsid w:val="00687772"/>
  </w:style>
  <w:style w:type="paragraph" w:customStyle="1" w:styleId="C3866834D03140CE98A1DA28D9CCF314">
    <w:name w:val="C3866834D03140CE98A1DA28D9CCF314"/>
    <w:rsid w:val="00687772"/>
  </w:style>
  <w:style w:type="paragraph" w:customStyle="1" w:styleId="18FCE26DD14742A7A3E7DE2E8A505246">
    <w:name w:val="18FCE26DD14742A7A3E7DE2E8A505246"/>
    <w:rsid w:val="00687772"/>
  </w:style>
  <w:style w:type="paragraph" w:customStyle="1" w:styleId="93336F61E2FE43CDAAE32D8A04E50759">
    <w:name w:val="93336F61E2FE43CDAAE32D8A04E50759"/>
    <w:rsid w:val="00687772"/>
  </w:style>
  <w:style w:type="paragraph" w:customStyle="1" w:styleId="A3C97C74B7E347A09725E55B62BC1112">
    <w:name w:val="A3C97C74B7E347A09725E55B62BC1112"/>
    <w:rsid w:val="00687772"/>
  </w:style>
  <w:style w:type="paragraph" w:customStyle="1" w:styleId="3631C208881B445FB5F57A3C95A89745">
    <w:name w:val="3631C208881B445FB5F57A3C95A89745"/>
    <w:rsid w:val="00687772"/>
  </w:style>
  <w:style w:type="paragraph" w:customStyle="1" w:styleId="BA698E2C0C20451AB7731E1CF9ABCF12">
    <w:name w:val="BA698E2C0C20451AB7731E1CF9ABCF12"/>
    <w:rsid w:val="00687772"/>
  </w:style>
  <w:style w:type="paragraph" w:customStyle="1" w:styleId="4B95AF4D2E8548808712A4F5F47814E6">
    <w:name w:val="4B95AF4D2E8548808712A4F5F47814E6"/>
    <w:rsid w:val="00687772"/>
  </w:style>
  <w:style w:type="paragraph" w:customStyle="1" w:styleId="3F97A6DFEECC474F93EB3FEC498C94C4">
    <w:name w:val="3F97A6DFEECC474F93EB3FEC498C94C4"/>
    <w:rsid w:val="00687772"/>
  </w:style>
  <w:style w:type="paragraph" w:customStyle="1" w:styleId="35833EBB67384BFCB775FAE80BB90C0F">
    <w:name w:val="35833EBB67384BFCB775FAE80BB90C0F"/>
    <w:rsid w:val="00920956"/>
  </w:style>
  <w:style w:type="paragraph" w:customStyle="1" w:styleId="46A9689B188C4A18BBE079DB0974902B">
    <w:name w:val="46A9689B188C4A18BBE079DB0974902B"/>
    <w:rsid w:val="00920956"/>
  </w:style>
  <w:style w:type="paragraph" w:customStyle="1" w:styleId="7EB9EAAFEF164267A81D0A5E4EB70584">
    <w:name w:val="7EB9EAAFEF164267A81D0A5E4EB70584"/>
    <w:rsid w:val="008B6F1C"/>
  </w:style>
  <w:style w:type="paragraph" w:customStyle="1" w:styleId="181FA6A861544512BC0B6D6E5B0D74A2">
    <w:name w:val="181FA6A861544512BC0B6D6E5B0D74A2"/>
    <w:rsid w:val="008B6F1C"/>
  </w:style>
  <w:style w:type="paragraph" w:customStyle="1" w:styleId="EA6877A98F3D4DE38F97DB87E4D25A0A">
    <w:name w:val="EA6877A98F3D4DE38F97DB87E4D25A0A"/>
    <w:rsid w:val="008B6F1C"/>
  </w:style>
  <w:style w:type="paragraph" w:customStyle="1" w:styleId="F89B9533A5174C11BFD556BAF5C77589">
    <w:name w:val="F89B9533A5174C11BFD556BAF5C77589"/>
    <w:rsid w:val="008B6F1C"/>
  </w:style>
  <w:style w:type="paragraph" w:customStyle="1" w:styleId="1514474402794C44B76BA554CCA1E600">
    <w:name w:val="1514474402794C44B76BA554CCA1E600"/>
    <w:rsid w:val="008B6F1C"/>
  </w:style>
  <w:style w:type="paragraph" w:customStyle="1" w:styleId="F9DD88E137F549968E5A630A0EE69CC6">
    <w:name w:val="F9DD88E137F549968E5A630A0EE69CC6"/>
    <w:rsid w:val="008B6F1C"/>
  </w:style>
  <w:style w:type="paragraph" w:customStyle="1" w:styleId="1D99A1556C674427BE92AF163850E510">
    <w:name w:val="1D99A1556C674427BE92AF163850E510"/>
    <w:rsid w:val="008B6F1C"/>
  </w:style>
  <w:style w:type="paragraph" w:customStyle="1" w:styleId="D620E511BB304CADBC7F3AF54EF4141E">
    <w:name w:val="D620E511BB304CADBC7F3AF54EF4141E"/>
    <w:rsid w:val="008B6F1C"/>
  </w:style>
  <w:style w:type="paragraph" w:customStyle="1" w:styleId="EC42C11E6861417CB5DFD8F22503A2DC">
    <w:name w:val="EC42C11E6861417CB5DFD8F22503A2DC"/>
    <w:rsid w:val="008B6F1C"/>
  </w:style>
  <w:style w:type="paragraph" w:customStyle="1" w:styleId="E2CB1DF6D0F5497CA01CA630A346032F">
    <w:name w:val="E2CB1DF6D0F5497CA01CA630A346032F"/>
    <w:rsid w:val="008B6F1C"/>
  </w:style>
  <w:style w:type="paragraph" w:customStyle="1" w:styleId="047B3A2FCDC9410EA26BFC46E4555FE5">
    <w:name w:val="047B3A2FCDC9410EA26BFC46E4555FE5"/>
    <w:rsid w:val="008B6F1C"/>
  </w:style>
  <w:style w:type="paragraph" w:customStyle="1" w:styleId="EA87865B124E4C5C82A59A4AFFF35FAF">
    <w:name w:val="EA87865B124E4C5C82A59A4AFFF35FAF"/>
    <w:rsid w:val="008B6F1C"/>
  </w:style>
  <w:style w:type="paragraph" w:customStyle="1" w:styleId="CE4928D9696842DF8EE4B944B2911416">
    <w:name w:val="CE4928D9696842DF8EE4B944B2911416"/>
    <w:rsid w:val="008B6F1C"/>
  </w:style>
  <w:style w:type="paragraph" w:customStyle="1" w:styleId="9751E968F128408886CD9E77BB36D353">
    <w:name w:val="9751E968F128408886CD9E77BB36D353"/>
    <w:rsid w:val="008B6F1C"/>
  </w:style>
  <w:style w:type="paragraph" w:customStyle="1" w:styleId="7EE5756973284BF6A83260EDCFE58728">
    <w:name w:val="7EE5756973284BF6A83260EDCFE58728"/>
    <w:rsid w:val="008B6F1C"/>
  </w:style>
  <w:style w:type="paragraph" w:customStyle="1" w:styleId="63C6B61A8A01419492523FD6634F494D">
    <w:name w:val="63C6B61A8A01419492523FD6634F494D"/>
    <w:rsid w:val="008B6F1C"/>
  </w:style>
  <w:style w:type="paragraph" w:customStyle="1" w:styleId="7D82A9DE185A4530A93282F6D04E3081">
    <w:name w:val="7D82A9DE185A4530A93282F6D04E3081"/>
    <w:rsid w:val="008B6F1C"/>
  </w:style>
  <w:style w:type="paragraph" w:customStyle="1" w:styleId="BA84FD20FB2449ABB3A2C1DB38B496FE">
    <w:name w:val="BA84FD20FB2449ABB3A2C1DB38B496FE"/>
    <w:rsid w:val="008B6F1C"/>
  </w:style>
  <w:style w:type="paragraph" w:customStyle="1" w:styleId="028F1E9E6B6F4131BD9B98BD4CACF11F">
    <w:name w:val="028F1E9E6B6F4131BD9B98BD4CACF11F"/>
    <w:rsid w:val="008B6F1C"/>
  </w:style>
  <w:style w:type="paragraph" w:customStyle="1" w:styleId="726763CD92CB4C8FBD585764E747E365">
    <w:name w:val="726763CD92CB4C8FBD585764E747E365"/>
    <w:rsid w:val="008B6F1C"/>
  </w:style>
  <w:style w:type="paragraph" w:customStyle="1" w:styleId="902747740A7C424F9C9896586DDD1D2B">
    <w:name w:val="902747740A7C424F9C9896586DDD1D2B"/>
    <w:rsid w:val="008B6F1C"/>
  </w:style>
  <w:style w:type="paragraph" w:customStyle="1" w:styleId="E9FBCA2A0F9F4618BCD2EF51B73B1E67">
    <w:name w:val="E9FBCA2A0F9F4618BCD2EF51B73B1E67"/>
    <w:rsid w:val="008B6F1C"/>
  </w:style>
  <w:style w:type="paragraph" w:customStyle="1" w:styleId="2772715BD1C746239D1DD003A036DE53">
    <w:name w:val="2772715BD1C746239D1DD003A036DE53"/>
    <w:rsid w:val="008B6F1C"/>
  </w:style>
  <w:style w:type="paragraph" w:customStyle="1" w:styleId="FC39152AEB9D477EA4BEF26E3497D5AF">
    <w:name w:val="FC39152AEB9D477EA4BEF26E3497D5AF"/>
    <w:rsid w:val="008B6F1C"/>
  </w:style>
  <w:style w:type="paragraph" w:customStyle="1" w:styleId="92413156B76046D6BEA2B0FB73AF1BAF">
    <w:name w:val="92413156B76046D6BEA2B0FB73AF1BAF"/>
    <w:rsid w:val="008B6F1C"/>
  </w:style>
  <w:style w:type="paragraph" w:customStyle="1" w:styleId="9EC8A7E946DC43DDAA572CC253277B0E">
    <w:name w:val="9EC8A7E946DC43DDAA572CC253277B0E"/>
    <w:rsid w:val="008B6F1C"/>
  </w:style>
  <w:style w:type="paragraph" w:customStyle="1" w:styleId="DE82FEDDCCBC462881A891616F8D27EA">
    <w:name w:val="DE82FEDDCCBC462881A891616F8D27EA"/>
    <w:rsid w:val="008B6F1C"/>
  </w:style>
  <w:style w:type="paragraph" w:customStyle="1" w:styleId="E558F0465A4A4FEC9EC59481F3F5E624">
    <w:name w:val="E558F0465A4A4FEC9EC59481F3F5E624"/>
    <w:rsid w:val="008B6F1C"/>
  </w:style>
  <w:style w:type="paragraph" w:customStyle="1" w:styleId="D10919E247A04C3F9E00C0C8628CC31C">
    <w:name w:val="D10919E247A04C3F9E00C0C8628CC31C"/>
    <w:rsid w:val="008B6F1C"/>
  </w:style>
  <w:style w:type="paragraph" w:customStyle="1" w:styleId="AD3F311DAF0D467995B6E25B4F387C0F">
    <w:name w:val="AD3F311DAF0D467995B6E25B4F387C0F"/>
    <w:rsid w:val="008B6F1C"/>
  </w:style>
  <w:style w:type="paragraph" w:customStyle="1" w:styleId="07D186BE3AAD46579F9F293E1BF0E4D4">
    <w:name w:val="07D186BE3AAD46579F9F293E1BF0E4D4"/>
    <w:rsid w:val="008B6F1C"/>
  </w:style>
  <w:style w:type="paragraph" w:customStyle="1" w:styleId="F9AD995403E04C5689D5FCA8BA50300D">
    <w:name w:val="F9AD995403E04C5689D5FCA8BA50300D"/>
    <w:rsid w:val="00167607"/>
  </w:style>
  <w:style w:type="paragraph" w:customStyle="1" w:styleId="F472C90A6EB646FAB999E0ED23F3363C">
    <w:name w:val="F472C90A6EB646FAB999E0ED23F3363C"/>
    <w:rsid w:val="00167607"/>
  </w:style>
  <w:style w:type="paragraph" w:customStyle="1" w:styleId="3B768E3DB306411E817936C53EC88FE2">
    <w:name w:val="3B768E3DB306411E817936C53EC88FE2"/>
    <w:rsid w:val="00167607"/>
  </w:style>
  <w:style w:type="paragraph" w:customStyle="1" w:styleId="A3F860EB834E451A822B982FFCDD504E">
    <w:name w:val="A3F860EB834E451A822B982FFCDD504E"/>
    <w:rsid w:val="00167607"/>
  </w:style>
  <w:style w:type="paragraph" w:customStyle="1" w:styleId="011D55852B8A4B60B72BC86F62A063F8">
    <w:name w:val="011D55852B8A4B60B72BC86F62A063F8"/>
    <w:rsid w:val="00167607"/>
  </w:style>
  <w:style w:type="paragraph" w:customStyle="1" w:styleId="7E19A8988F684101BF7E732DEFD85EE7">
    <w:name w:val="7E19A8988F684101BF7E732DEFD85EE7"/>
    <w:rsid w:val="00167607"/>
  </w:style>
  <w:style w:type="paragraph" w:customStyle="1" w:styleId="3B0AC88EB7C047A4B19DD3A73506FCC2">
    <w:name w:val="3B0AC88EB7C047A4B19DD3A73506FCC2"/>
    <w:rsid w:val="00167607"/>
  </w:style>
  <w:style w:type="paragraph" w:customStyle="1" w:styleId="B48A81DDC7FC488EBDDBB59F0E13516C">
    <w:name w:val="B48A81DDC7FC488EBDDBB59F0E13516C"/>
    <w:rsid w:val="00167607"/>
  </w:style>
  <w:style w:type="paragraph" w:customStyle="1" w:styleId="F1B76719B98A41E0BFF9E70B8AC8274A">
    <w:name w:val="F1B76719B98A41E0BFF9E70B8AC8274A"/>
    <w:rsid w:val="00167607"/>
  </w:style>
  <w:style w:type="paragraph" w:customStyle="1" w:styleId="7A0F7A05B3424AF1932389FF13DCE340">
    <w:name w:val="7A0F7A05B3424AF1932389FF13DCE340"/>
    <w:rsid w:val="00167607"/>
  </w:style>
  <w:style w:type="paragraph" w:customStyle="1" w:styleId="EFC97B4C71FE43299C215ECEECE1F31B">
    <w:name w:val="EFC97B4C71FE43299C215ECEECE1F31B"/>
    <w:rsid w:val="00167607"/>
  </w:style>
  <w:style w:type="paragraph" w:customStyle="1" w:styleId="4A5900E2051D473D92234AE5ACAAB230">
    <w:name w:val="4A5900E2051D473D92234AE5ACAAB230"/>
    <w:rsid w:val="00167607"/>
  </w:style>
  <w:style w:type="paragraph" w:customStyle="1" w:styleId="09AE694B43754BECA9DBA5DBE14B74B8">
    <w:name w:val="09AE694B43754BECA9DBA5DBE14B74B8"/>
    <w:rsid w:val="00167607"/>
  </w:style>
  <w:style w:type="paragraph" w:customStyle="1" w:styleId="B6DCD7078743419EB3F3753B6AE4B049">
    <w:name w:val="B6DCD7078743419EB3F3753B6AE4B049"/>
    <w:rsid w:val="00167607"/>
  </w:style>
  <w:style w:type="paragraph" w:customStyle="1" w:styleId="A136A318C2B842DF956A5A4F6C63539A">
    <w:name w:val="A136A318C2B842DF956A5A4F6C63539A"/>
    <w:rsid w:val="00167607"/>
  </w:style>
  <w:style w:type="paragraph" w:customStyle="1" w:styleId="B0183F7188534C18A95A8EFC7A370880">
    <w:name w:val="B0183F7188534C18A95A8EFC7A370880"/>
    <w:rsid w:val="00167607"/>
  </w:style>
  <w:style w:type="paragraph" w:customStyle="1" w:styleId="88F6E236C2C14F5197F67E026EBAA1CA">
    <w:name w:val="88F6E236C2C14F5197F67E026EBAA1CA"/>
    <w:rsid w:val="00167607"/>
  </w:style>
  <w:style w:type="paragraph" w:customStyle="1" w:styleId="E916DC1D54C341AA9EE9AB343F7BF75E">
    <w:name w:val="E916DC1D54C341AA9EE9AB343F7BF75E"/>
    <w:rsid w:val="00167607"/>
  </w:style>
  <w:style w:type="paragraph" w:customStyle="1" w:styleId="A9B326E238AB43CD916211ED198A8438">
    <w:name w:val="A9B326E238AB43CD916211ED198A8438"/>
    <w:rsid w:val="00167607"/>
  </w:style>
  <w:style w:type="paragraph" w:customStyle="1" w:styleId="293581730C4846389A7C120CB72D3BEF">
    <w:name w:val="293581730C4846389A7C120CB72D3BEF"/>
    <w:rsid w:val="00167607"/>
  </w:style>
  <w:style w:type="paragraph" w:customStyle="1" w:styleId="6D2876BDAB2A4BB4B4A7405D2255C9A5">
    <w:name w:val="6D2876BDAB2A4BB4B4A7405D2255C9A5"/>
    <w:rsid w:val="00167607"/>
  </w:style>
  <w:style w:type="paragraph" w:customStyle="1" w:styleId="B93745FB19F249639DBB787408FE786E">
    <w:name w:val="B93745FB19F249639DBB787408FE786E"/>
    <w:rsid w:val="00167607"/>
  </w:style>
  <w:style w:type="paragraph" w:customStyle="1" w:styleId="A086824761394C9A84FD7BADEA92F82B">
    <w:name w:val="A086824761394C9A84FD7BADEA92F82B"/>
    <w:rsid w:val="00167607"/>
  </w:style>
  <w:style w:type="paragraph" w:customStyle="1" w:styleId="8C6466E18A4B46DDB3F4B7C6F355C73F">
    <w:name w:val="8C6466E18A4B46DDB3F4B7C6F355C73F"/>
    <w:rsid w:val="00167607"/>
  </w:style>
  <w:style w:type="paragraph" w:customStyle="1" w:styleId="3B72D9B8D841491A82BC7B0093D08F4C">
    <w:name w:val="3B72D9B8D841491A82BC7B0093D08F4C"/>
    <w:rsid w:val="00167607"/>
  </w:style>
  <w:style w:type="paragraph" w:customStyle="1" w:styleId="D5388193ADBE4750B20976E90210C0EE">
    <w:name w:val="D5388193ADBE4750B20976E90210C0EE"/>
    <w:rsid w:val="00167607"/>
  </w:style>
  <w:style w:type="paragraph" w:customStyle="1" w:styleId="F42174042D3C4838A30B5F0032E1FE8F">
    <w:name w:val="F42174042D3C4838A30B5F0032E1FE8F"/>
    <w:rsid w:val="00167607"/>
  </w:style>
  <w:style w:type="paragraph" w:customStyle="1" w:styleId="6E1F2837DDF94417A466EED757E6ADC7">
    <w:name w:val="6E1F2837DDF94417A466EED757E6ADC7"/>
    <w:rsid w:val="001676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Agend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HR_x0020_Section1 xmlns="f6887af2-7545-4157-8231-7dec4583e73b" xsi:nil="true"/>
    <Weight xmlns="f6887af2-7545-4157-8231-7dec4583e73b" xsi:nil="true"/>
    <OSP_x0020_Section xmlns="21be4277-cf13-453a-a310-261c5364ab9a" xsi:nil="true"/>
    <OSP_x0020_Type xmlns="f6887af2-7545-4157-8231-7dec4583e73b" xsi:nil="true"/>
    <OPM_x0020_Group xmlns="f6887af2-7545-4157-8231-7dec4583e73b" xsi:nil="true"/>
    <OPM_x0020_Budget_x0020_Section xmlns="f6887af2-7545-4157-8231-7dec4583e73b" xsi:nil="true"/>
    <HR_x0020_Category xmlns="f6887af2-7545-4157-8231-7dec4583e73b"/>
    <OPM_x0020_Section xmlns="f6887af2-7545-4157-8231-7dec4583e73b">HR Forum 2017</OPM_x0020_Sectio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PM Documents" ma:contentTypeID="0x010100BAE3971AD053EC478176C3789963BA690081CADEA87D96BF41960480BC366A8EC1" ma:contentTypeVersion="33" ma:contentTypeDescription="" ma:contentTypeScope="" ma:versionID="7bb9a054772a998148472315dec5ef54">
  <xsd:schema xmlns:xsd="http://www.w3.org/2001/XMLSchema" xmlns:p="http://schemas.microsoft.com/office/2006/metadata/properties" xmlns:ns2="f6887af2-7545-4157-8231-7dec4583e73b" xmlns:ns3="21be4277-cf13-453a-a310-261c5364ab9a" targetNamespace="http://schemas.microsoft.com/office/2006/metadata/properties" ma:root="true" ma:fieldsID="3283b67d14593e45740ccbc1e5f9ddad" ns2:_="" ns3:_="">
    <xsd:import namespace="f6887af2-7545-4157-8231-7dec4583e73b"/>
    <xsd:import namespace="21be4277-cf13-453a-a310-261c5364ab9a"/>
    <xsd:element name="properties">
      <xsd:complexType>
        <xsd:sequence>
          <xsd:element name="documentManagement">
            <xsd:complexType>
              <xsd:all>
                <xsd:element ref="ns2:OPM_x0020_Section" minOccurs="0"/>
                <xsd:element ref="ns2:OPM_x0020_Group" minOccurs="0"/>
                <xsd:element ref="ns2:OPM_x0020_Budget_x0020_Section" minOccurs="0"/>
                <xsd:element ref="ns2:Weight" minOccurs="0"/>
                <xsd:element ref="ns2:HR_x0020_Section1" minOccurs="0"/>
                <xsd:element ref="ns2:HR_x0020_Category" minOccurs="0"/>
                <xsd:element ref="ns3:OSP_x0020_Section" minOccurs="0"/>
                <xsd:element ref="ns2:OSP_x0020_Typ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6887af2-7545-4157-8231-7dec4583e73b" elementFormDefault="qualified">
    <xsd:import namespace="http://schemas.microsoft.com/office/2006/documentManagement/types"/>
    <xsd:element name="OPM_x0020_Section" ma:index="2" nillable="true" ma:displayName="OPM Section" ma:format="Dropdown" ma:internalName="OPM_x0020_Section">
      <xsd:simpleType>
        <xsd:restriction base="dms:Choice">
          <xsd:enumeration value="Classification &amp; Compensation"/>
          <xsd:enumeration value="Payroll"/>
          <xsd:enumeration value="Administration"/>
          <xsd:enumeration value="Dispute Resolution"/>
          <xsd:enumeration value="Training"/>
          <xsd:enumeration value="Workforce Reduction"/>
          <xsd:enumeration value="Budget"/>
          <xsd:enumeration value="HR Forum"/>
          <xsd:enumeration value="DFA HR Forms"/>
          <xsd:enumeration value="EASE Training"/>
          <xsd:enumeration value="HR Forum 2017"/>
          <xsd:enumeration value="Policy"/>
        </xsd:restriction>
      </xsd:simpleType>
    </xsd:element>
    <xsd:element name="OPM_x0020_Group" ma:index="3" nillable="true" ma:displayName="OPM Group" ma:format="Dropdown" ma:internalName="OPM_x0020_Group">
      <xsd:simpleType>
        <xsd:restriction base="dms:Choice">
          <xsd:enumeration value="Forms"/>
          <xsd:enumeration value="Pay Plan"/>
          <xsd:enumeration value="Communications"/>
          <xsd:enumeration value="Pay Period Schedule"/>
          <xsd:enumeration value="Documents"/>
          <xsd:enumeration value="Course Description"/>
          <xsd:enumeration value="Getting Started"/>
          <xsd:enumeration value="Leave Entry (Participating Agencies Only)"/>
          <xsd:enumeration value="Time and Leave Approval (Participating Agencies Only)"/>
          <xsd:enumeration value="Time Entry (Participating Agencies Only)"/>
          <xsd:enumeration value="Procurement Approval"/>
          <xsd:enumeration value="Classification and Compensation Introduction"/>
          <xsd:enumeration value="Recruitment and Hiring"/>
          <xsd:enumeration value="Employee Conduct and Workplace Policies"/>
          <xsd:enumeration value="Salary and Compensation Benefits"/>
          <xsd:enumeration value="Position Utilization"/>
          <xsd:enumeration value="Leave, Leave Transfer and Leave Payout"/>
          <xsd:enumeration value="Retirement and Termination"/>
        </xsd:restriction>
      </xsd:simpleType>
    </xsd:element>
    <xsd:element name="OPM_x0020_Budget_x0020_Section" ma:index="4" nillable="true" ma:displayName="OPM Budget Section" ma:format="Dropdown" ma:internalName="OPM_x0020_Budget_x0020_Section" ma:readOnly="false">
      <xsd:simpleType>
        <xsd:restriction base="dms:Choice">
          <xsd:enumeration value="Higher Ed Biennial Budget"/>
          <xsd:enumeration value="State Agency Biennial Budget"/>
          <xsd:enumeration value="Workforce Reduction"/>
        </xsd:restriction>
      </xsd:simpleType>
    </xsd:element>
    <xsd:element name="Weight" ma:index="5" nillable="true" ma:displayName="Weight" ma:internalName="Weight" ma:percentage="FALSE">
      <xsd:simpleType>
        <xsd:restriction base="dms:Number"/>
      </xsd:simpleType>
    </xsd:element>
    <xsd:element name="HR_x0020_Section1" ma:index="6" nillable="true" ma:displayName="HR Section" ma:format="Dropdown" ma:internalName="HR_x0020_Section1">
      <xsd:simpleType>
        <xsd:union memberTypes="dms:Text">
          <xsd:simpleType>
            <xsd:restriction base="dms:Choice">
              <xsd:enumeration value="Forms"/>
              <xsd:enumeration value="Policy"/>
              <xsd:enumeration value="Manuals"/>
            </xsd:restriction>
          </xsd:simpleType>
        </xsd:union>
      </xsd:simpleType>
    </xsd:element>
    <xsd:element name="HR_x0020_Category" ma:index="7" nillable="true" ma:displayName="HR Category" ma:internalName="HR_x0020_Categor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A"/>
                    <xsd:enumeration value="Cat Leave"/>
                    <xsd:enumeration value="Criminal Background Check"/>
                    <xsd:enumeration value="Ethics and Fraud"/>
                    <xsd:enumeration value="FMLA"/>
                    <xsd:enumeration value="Forms"/>
                    <xsd:enumeration value="Grievance"/>
                    <xsd:enumeration value="Merit Pay"/>
                    <xsd:enumeration value="Discipline"/>
                    <xsd:enumeration value="Payroll"/>
                    <xsd:enumeration value="Retirement"/>
                    <xsd:enumeration value="Termination"/>
                    <xsd:enumeration value="Time and Leave"/>
                    <xsd:enumeration value="SER"/>
                    <xsd:enumeration value="Applicant Tracking"/>
                    <xsd:enumeration value="Admin Memos"/>
                    <xsd:enumeration value="Travel"/>
                    <xsd:enumeration value="Workers Comp"/>
                    <xsd:enumeration value="Vehicle Safety"/>
                    <xsd:enumeration value="New Hire"/>
                    <xsd:enumeration value="Helpful Contacts"/>
                  </xsd:restriction>
                </xsd:simpleType>
              </xsd:element>
            </xsd:sequence>
          </xsd:extension>
        </xsd:complexContent>
      </xsd:complexType>
    </xsd:element>
    <xsd:element name="OSP_x0020_Type" ma:index="15" nillable="true" ma:displayName="OSP Type" ma:format="Dropdown" ma:internalName="OSP_x0020_Type">
      <xsd:simpleType>
        <xsd:restriction base="dms:Choice">
          <xsd:enumeration value="Job Aids"/>
          <xsd:enumeration value="Form"/>
          <xsd:enumeration value="Historical Bid Solicitations"/>
          <xsd:enumeration value="Tutorials"/>
          <xsd:enumeration value="Class Manuals &amp; Materials"/>
          <xsd:enumeration value="Laws &amp; Regulations"/>
          <xsd:enumeration value="Advisory Opinions"/>
          <xsd:enumeration value="Policy"/>
          <xsd:enumeration value="FOIA"/>
          <xsd:enumeration value="Commodities &amp; Agencies"/>
          <xsd:enumeration value="Printing Delegation Orders (Agencies)"/>
          <xsd:enumeration value="General Information"/>
          <xsd:enumeration value="Agency Contacts"/>
          <xsd:enumeration value="THINK Certification Program"/>
          <xsd:enumeration value="Helpful Resources"/>
          <xsd:enumeration value="Cooperative Purchasing Spend Reporting for Institutions of Higher Education"/>
          <xsd:enumeration value="Cooperative Purchasing Spend Reporting for State Agencies Which Use AASIS"/>
          <xsd:enumeration value="Cooperative Contract Lists"/>
          <xsd:enumeration value="Documents"/>
          <xsd:enumeration value="Process and Procedures"/>
          <xsd:enumeration value="FAQs"/>
        </xsd:restriction>
      </xsd:simpleType>
    </xsd:element>
  </xsd:schema>
  <xsd:schema xmlns:xsd="http://www.w3.org/2001/XMLSchema" xmlns:dms="http://schemas.microsoft.com/office/2006/documentManagement/types" targetNamespace="21be4277-cf13-453a-a310-261c5364ab9a" elementFormDefault="qualified">
    <xsd:import namespace="http://schemas.microsoft.com/office/2006/documentManagement/types"/>
    <xsd:element name="OSP_x0020_Section" ma:index="14" nillable="true" ma:displayName="OSP Section" ma:format="Dropdown" ma:internalName="OSP_x0020_Section">
      <xsd:simpleType>
        <xsd:restriction base="dms:Choice">
          <xsd:enumeration value="Credit Card"/>
          <xsd:enumeration value="P-Card"/>
          <xsd:enumeration value="Fuel Card"/>
          <xsd:enumeration value="Travel Card"/>
          <xsd:enumeration value="Vendor Reporting"/>
          <xsd:enumeration value="General"/>
          <xsd:enumeration value="Guidelines"/>
          <xsd:enumeration value="Training"/>
          <xsd:enumeration value="Online Training"/>
          <xsd:enumeration value="Directory"/>
          <xsd:enumeration value="Helpful Info"/>
          <xsd:enumeration value="PCS"/>
          <xsd:enumeration value="Delegation Orders"/>
          <xsd:enumeration value="ESCO"/>
          <xsd:enumeration value="Forum"/>
          <xsd:enumeration value="Act 557 Updates"/>
          <xsd:enumeration value="VPR"/>
          <xsd:enumeration value="TGS"/>
          <xsd:enumeration value="Cooperative"/>
          <xsd:enumeration value="Solicitation Templa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222B7B-9E1E-4F98-B33C-C0214C9DC345}"/>
</file>

<file path=customXml/itemProps2.xml><?xml version="1.0" encoding="utf-8"?>
<ds:datastoreItem xmlns:ds="http://schemas.openxmlformats.org/officeDocument/2006/customXml" ds:itemID="{79F6809E-9F04-44E6-9580-879D33134021}"/>
</file>

<file path=customXml/itemProps3.xml><?xml version="1.0" encoding="utf-8"?>
<ds:datastoreItem xmlns:ds="http://schemas.openxmlformats.org/officeDocument/2006/customXml" ds:itemID="{2EDDABD6-157B-4AAB-BC49-27BCC1F74A6F}"/>
</file>

<file path=docProps/app.xml><?xml version="1.0" encoding="utf-8"?>
<Properties xmlns="http://schemas.openxmlformats.org/officeDocument/2006/extended-properties" xmlns:vt="http://schemas.openxmlformats.org/officeDocument/2006/docPropsVTypes">
  <Template>All day meeting agenda (formal).dotx</Template>
  <TotalTime>0</TotalTime>
  <Pages>4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HR Forum 2017 Agenda and PowerPoint</dc:title>
  <dc:creator/>
  <cp:keywords/>
  <cp:lastModifiedBy/>
  <cp:revision>1</cp:revision>
  <dcterms:created xsi:type="dcterms:W3CDTF">2017-06-09T16:30:00Z</dcterms:created>
  <dcterms:modified xsi:type="dcterms:W3CDTF">2017-06-09T16:30:00Z</dcterms:modified>
  <cp:contentType>OPM Documents</cp:contentType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TC039918309991</vt:lpwstr>
  </property>
  <property fmtid="{D5CDD505-2E9C-101B-9397-08002B2CF9AE}" pid="3" name="ContentTypeId">
    <vt:lpwstr>0x010100BAE3971AD053EC478176C3789963BA690081CADEA87D96BF41960480BC366A8EC1</vt:lpwstr>
  </property>
</Properties>
</file>